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5760" w:rsidRPr="005F3D7A" w:rsidRDefault="00145760" w:rsidP="005F3D7A">
      <w:pPr>
        <w:jc w:val="both"/>
        <w:rPr>
          <w:rFonts w:cs="Times New Roman"/>
          <w:szCs w:val="24"/>
        </w:rPr>
      </w:pPr>
      <w:bookmarkStart w:id="0" w:name="_GoBack"/>
      <w:bookmarkEnd w:id="0"/>
    </w:p>
    <w:sdt>
      <w:sdtPr>
        <w:rPr>
          <w:rFonts w:cs="Times New Roman"/>
          <w:szCs w:val="24"/>
        </w:rPr>
        <w:id w:val="681701331"/>
        <w:docPartObj>
          <w:docPartGallery w:val="Cover Pages"/>
          <w:docPartUnique/>
        </w:docPartObj>
      </w:sdtPr>
      <w:sdtEndPr/>
      <w:sdtContent>
        <w:p w:rsidR="003C2000" w:rsidRPr="005F3D7A" w:rsidRDefault="003C2000" w:rsidP="005F3D7A">
          <w:pPr>
            <w:jc w:val="both"/>
            <w:rPr>
              <w:rFonts w:cs="Times New Roman"/>
              <w:szCs w:val="24"/>
            </w:rPr>
          </w:pPr>
          <w:r w:rsidRPr="005F3D7A">
            <w:rPr>
              <w:rFonts w:cs="Times New Roman"/>
              <w:noProof/>
              <w:szCs w:val="24"/>
              <w:lang w:eastAsia="fr-CH"/>
            </w:rPr>
            <mc:AlternateContent>
              <mc:Choice Requires="wpg">
                <w:drawing>
                  <wp:anchor distT="0" distB="0" distL="114300" distR="114300" simplePos="0" relativeHeight="251659264" behindDoc="1" locked="0" layoutInCell="1" allowOverlap="1" wp14:anchorId="567D3199" wp14:editId="1BE4A163">
                    <wp:simplePos x="0" y="0"/>
                    <wp:positionH relativeFrom="page">
                      <wp:align>center</wp:align>
                    </wp:positionH>
                    <wp:positionV relativeFrom="page">
                      <wp:align>center</wp:align>
                    </wp:positionV>
                    <wp:extent cx="6934200" cy="9075903"/>
                    <wp:effectExtent l="0" t="0" r="0" b="0"/>
                    <wp:wrapNone/>
                    <wp:docPr id="193" name="Groupe 193"/>
                    <wp:cNvGraphicFramePr/>
                    <a:graphic xmlns:a="http://schemas.openxmlformats.org/drawingml/2006/main">
                      <a:graphicData uri="http://schemas.microsoft.com/office/word/2010/wordprocessingGroup">
                        <wpg:wgp>
                          <wpg:cNvGrpSpPr/>
                          <wpg:grpSpPr>
                            <a:xfrm>
                              <a:off x="0" y="0"/>
                              <a:ext cx="6934200" cy="9075903"/>
                              <a:chOff x="0" y="0"/>
                              <a:chExt cx="6934200" cy="9075903"/>
                            </a:xfrm>
                          </wpg:grpSpPr>
                          <wps:wsp>
                            <wps:cNvPr id="194" name="Rectangle 194"/>
                            <wps:cNvSpPr/>
                            <wps:spPr>
                              <a:xfrm>
                                <a:off x="0" y="0"/>
                                <a:ext cx="6858000" cy="137160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76200" y="4046703"/>
                                <a:ext cx="6858000" cy="502920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C2000" w:rsidRPr="003C2000" w:rsidRDefault="008F1F8C">
                                  <w:pPr>
                                    <w:pStyle w:val="Sansinterligne"/>
                                    <w:spacing w:before="120"/>
                                    <w:jc w:val="center"/>
                                    <w:rPr>
                                      <w:rFonts w:ascii="Segoe Print" w:hAnsi="Segoe Print"/>
                                      <w:color w:val="FFFFFF" w:themeColor="background1"/>
                                      <w:sz w:val="32"/>
                                      <w:szCs w:val="32"/>
                                    </w:rPr>
                                  </w:pPr>
                                  <w:sdt>
                                    <w:sdtPr>
                                      <w:rPr>
                                        <w:rFonts w:ascii="Segoe Print" w:hAnsi="Segoe Print"/>
                                        <w:color w:val="FFFFFF" w:themeColor="background1"/>
                                        <w:sz w:val="32"/>
                                        <w:szCs w:val="32"/>
                                      </w:rPr>
                                      <w:alias w:val="Auteur"/>
                                      <w:tag w:val=""/>
                                      <w:id w:val="945428907"/>
                                      <w:dataBinding w:prefixMappings="xmlns:ns0='http://purl.org/dc/elements/1.1/' xmlns:ns1='http://schemas.openxmlformats.org/package/2006/metadata/core-properties' " w:xpath="/ns1:coreProperties[1]/ns0:creator[1]" w:storeItemID="{6C3C8BC8-F283-45AE-878A-BAB7291924A1}"/>
                                      <w:text/>
                                    </w:sdtPr>
                                    <w:sdtEndPr/>
                                    <w:sdtContent>
                                      <w:r w:rsidR="008B6D35">
                                        <w:rPr>
                                          <w:rFonts w:ascii="Segoe Print" w:hAnsi="Segoe Print"/>
                                          <w:color w:val="FFFFFF" w:themeColor="background1"/>
                                          <w:sz w:val="32"/>
                                          <w:szCs w:val="32"/>
                                        </w:rPr>
                                        <w:t>Joëlle Vauthier</w:t>
                                      </w:r>
                                    </w:sdtContent>
                                  </w:sdt>
                                  <w:r w:rsidR="003C2000" w:rsidRPr="003C2000">
                                    <w:rPr>
                                      <w:rFonts w:ascii="Segoe Print" w:hAnsi="Segoe Print"/>
                                      <w:color w:val="FFFFFF" w:themeColor="background1"/>
                                      <w:sz w:val="32"/>
                                      <w:szCs w:val="32"/>
                                    </w:rPr>
                                    <w:br/>
                                    <w:t>INF2</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Zone de texte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5B9BD5" w:themeColor="accent1"/>
                                      <w:sz w:val="72"/>
                                      <w:szCs w:val="72"/>
                                    </w:rPr>
                                    <w:alias w:val="Titre"/>
                                    <w:tag w:val=""/>
                                    <w:id w:val="-9991715"/>
                                    <w:dataBinding w:prefixMappings="xmlns:ns0='http://purl.org/dc/elements/1.1/' xmlns:ns1='http://schemas.openxmlformats.org/package/2006/metadata/core-properties' " w:xpath="/ns1:coreProperties[1]/ns0:title[1]" w:storeItemID="{6C3C8BC8-F283-45AE-878A-BAB7291924A1}"/>
                                    <w:text/>
                                  </w:sdtPr>
                                  <w:sdtEndPr/>
                                  <w:sdtContent>
                                    <w:p w:rsidR="003C2000" w:rsidRDefault="00145760" w:rsidP="00145760">
                                      <w:pPr>
                                        <w:pStyle w:val="Sansinterligne"/>
                                        <w:jc w:val="center"/>
                                        <w:rPr>
                                          <w:rFonts w:asciiTheme="majorHAnsi" w:eastAsiaTheme="majorEastAsia" w:hAnsiTheme="majorHAnsi" w:cstheme="majorBidi"/>
                                          <w:caps/>
                                          <w:color w:val="5B9BD5" w:themeColor="accent1"/>
                                          <w:sz w:val="72"/>
                                          <w:szCs w:val="72"/>
                                        </w:rPr>
                                      </w:pPr>
                                      <w:r>
                                        <w:rPr>
                                          <w:rFonts w:asciiTheme="majorHAnsi" w:eastAsiaTheme="majorEastAsia" w:hAnsiTheme="majorHAnsi" w:cstheme="majorBidi"/>
                                          <w:caps/>
                                          <w:color w:val="5B9BD5" w:themeColor="accent1"/>
                                          <w:sz w:val="72"/>
                                          <w:szCs w:val="72"/>
                                        </w:rPr>
                                        <w:t>Administratrice d’un forum</w:t>
                                      </w:r>
                                      <w:r w:rsidR="00872D00">
                                        <w:rPr>
                                          <w:rFonts w:asciiTheme="majorHAnsi" w:eastAsiaTheme="majorEastAsia" w:hAnsiTheme="majorHAnsi" w:cstheme="majorBidi"/>
                                          <w:caps/>
                                          <w:color w:val="5B9BD5" w:themeColor="accent1"/>
                                          <w:sz w:val="72"/>
                                          <w:szCs w:val="72"/>
                                        </w:rPr>
                                        <w:t xml:space="preserve"> d’écriture</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e 193" o:spid="_x0000_s1026" style="position:absolute;left:0;text-align:left;margin-left:0;margin-top:0;width:546pt;height:714.65pt;z-index:-251657216;mso-position-horizontal:center;mso-position-horizontal-relative:page;mso-position-vertical:center;mso-position-vertical-relative:page" coordsize="69342,90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">
                    <v:rect id="Rectangle 194" o:spid="_x0000_s1027" style="position:absolute;width:68580;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V/AcAA&#10;AADcAAAADwAAAGRycy9kb3ducmV2LnhtbERPzWoCMRC+C75DGKE3zVaK2NUotSB4Elz7AGMyblY3&#10;k2UTNb59IxR6m4/vd5br5Fpxpz40nhW8TwoQxNqbhmsFP8fteA4iRGSDrWdS8KQA69VwsMTS+Acf&#10;6F7FWuQQDiUqsDF2pZRBW3IYJr4jztzZ9w5jhn0tTY+PHO5aOS2KmXTYcG6w2NG3JX2tbk5Bd07T&#10;nd5sN8/qOL/Zy2kvkyal3kbpawEiUor/4j/3zuT5nx/weiZfIF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FV/AcAAAADcAAAADwAAAAAAAAAAAAAAAACYAgAAZHJzL2Rvd25y&#10;ZXYueG1sUEsFBgAAAAAEAAQA9QAAAIUDAAAAAA==&#10;" fillcolor="#1f4d78 [1604]" stroked="f" strokeweight="1pt"/>
                    <v:rect id="Rectangle 195" o:spid="_x0000_s1028" style="position:absolute;left:762;top:40467;width:68580;height:502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91m8EA&#10;AADcAAAADwAAAGRycy9kb3ducmV2LnhtbERPTYvCMBC9C/6HMII3TV1wWatRdFHwsIfdVvA6NmMb&#10;bCaliVr/vVkQvM3jfc5i1dla3Kj1xrGCyTgBQVw4bbhUcMh3oy8QPiBrrB2Tggd5WC37vQWm2t35&#10;j25ZKEUMYZ+igiqEJpXSFxVZ9GPXEEfu7FqLIcK2lLrFewy3tfxIkk9p0XBsqLCh74qKS3a1Cn5P&#10;u3LvfvIHbjc2P86uppCJUWo46NZzEIG68Ba/3Hsd58+m8P9MvE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vdZvBAAAA3AAAAA8AAAAAAAAAAAAAAAAAmAIAAGRycy9kb3du&#10;cmV2LnhtbFBLBQYAAAAABAAEAPUAAACGAwAAAAA=&#10;" fillcolor="#1f4d78 [1604]" stroked="f" strokeweight="1pt">
                      <v:textbox inset="36pt,57.6pt,36pt,36pt">
                        <w:txbxContent>
                          <w:p w:rsidR="003C2000" w:rsidRPr="003C2000" w:rsidRDefault="0093748C">
                            <w:pPr>
                              <w:pStyle w:val="Sansinterligne"/>
                              <w:spacing w:before="120"/>
                              <w:jc w:val="center"/>
                              <w:rPr>
                                <w:rFonts w:ascii="Segoe Print" w:hAnsi="Segoe Print"/>
                                <w:color w:val="FFFFFF" w:themeColor="background1"/>
                                <w:sz w:val="32"/>
                                <w:szCs w:val="32"/>
                              </w:rPr>
                            </w:pPr>
                            <w:sdt>
                              <w:sdtPr>
                                <w:rPr>
                                  <w:rFonts w:ascii="Segoe Print" w:hAnsi="Segoe Print"/>
                                  <w:color w:val="FFFFFF" w:themeColor="background1"/>
                                  <w:sz w:val="32"/>
                                  <w:szCs w:val="32"/>
                                </w:rPr>
                                <w:alias w:val="Auteur"/>
                                <w:tag w:val=""/>
                                <w:id w:val="945428907"/>
                                <w:dataBinding w:prefixMappings="xmlns:ns0='http://purl.org/dc/elements/1.1/' xmlns:ns1='http://schemas.openxmlformats.org/package/2006/metadata/core-properties' " w:xpath="/ns1:coreProperties[1]/ns0:creator[1]" w:storeItemID="{6C3C8BC8-F283-45AE-878A-BAB7291924A1}"/>
                                <w:text/>
                              </w:sdtPr>
                              <w:sdtEndPr/>
                              <w:sdtContent>
                                <w:r w:rsidR="008B6D35">
                                  <w:rPr>
                                    <w:rFonts w:ascii="Segoe Print" w:hAnsi="Segoe Print"/>
                                    <w:color w:val="FFFFFF" w:themeColor="background1"/>
                                    <w:sz w:val="32"/>
                                    <w:szCs w:val="32"/>
                                  </w:rPr>
                                  <w:t>Joëlle Vauthier</w:t>
                                </w:r>
                              </w:sdtContent>
                            </w:sdt>
                            <w:r w:rsidR="003C2000" w:rsidRPr="003C2000">
                              <w:rPr>
                                <w:rFonts w:ascii="Segoe Print" w:hAnsi="Segoe Print"/>
                                <w:color w:val="FFFFFF" w:themeColor="background1"/>
                                <w:sz w:val="32"/>
                                <w:szCs w:val="32"/>
                              </w:rPr>
                              <w:br/>
                              <w:t>INF2</w:t>
                            </w:r>
                          </w:p>
                        </w:txbxContent>
                      </v:textbox>
                    </v:rect>
                    <v:shapetype id="_x0000_t202" coordsize="21600,21600" o:spt="202" path="m,l,21600r21600,l21600,xe">
                      <v:stroke joinstyle="miter"/>
                      <v:path gradientshapeok="t" o:connecttype="rect"/>
                    </v:shapetype>
                    <v:shape id="Zone de texte 196" o:spid="_x0000_s1029" type="#_x0000_t202" style="position:absolute;left:68;top:13716;width:68580;height:27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qsIA&#10;AADcAAAADwAAAGRycy9kb3ducmV2LnhtbERPS4vCMBC+C/6HMIIXWdO1oGs1ig/E9aguLN6GZmyL&#10;zaTbRK3/3ggL3ubje8503phS3Kh2hWUFn/0IBHFqdcGZgp/j5uMLhPPIGkvLpOBBDuazdmuKibZ3&#10;3tPt4DMRQtglqCD3vkqkdGlOBl3fVsSBO9vaoA+wzqSu8R7CTSkHUTSUBgsODTlWtMopvRyuRsF4&#10;6fdx7/cUV9s/s8bsujvGo5NS3U6zmIDw1Pi3+N/9rcP88RBez4QL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OqwgAAANwAAAAPAAAAAAAAAAAAAAAAAJgCAABkcnMvZG93&#10;bnJldi54bWxQSwUGAAAAAAQABAD1AAAAhwMAAAAA&#10;" fillcolor="white [3212]" stroked="f" strokeweight=".5pt">
                      <v:textbox inset="36pt,7.2pt,36pt,7.2pt">
                        <w:txbxContent>
                          <w:sdt>
                            <w:sdtPr>
                              <w:rPr>
                                <w:rFonts w:asciiTheme="majorHAnsi" w:eastAsiaTheme="majorEastAsia" w:hAnsiTheme="majorHAnsi" w:cstheme="majorBidi"/>
                                <w:caps/>
                                <w:color w:val="5B9BD5" w:themeColor="accent1"/>
                                <w:sz w:val="72"/>
                                <w:szCs w:val="72"/>
                              </w:rPr>
                              <w:alias w:val="Titre"/>
                              <w:tag w:val=""/>
                              <w:id w:val="-9991715"/>
                              <w:dataBinding w:prefixMappings="xmlns:ns0='http://purl.org/dc/elements/1.1/' xmlns:ns1='http://schemas.openxmlformats.org/package/2006/metadata/core-properties' " w:xpath="/ns1:coreProperties[1]/ns0:title[1]" w:storeItemID="{6C3C8BC8-F283-45AE-878A-BAB7291924A1}"/>
                              <w:text/>
                            </w:sdtPr>
                            <w:sdtEndPr/>
                            <w:sdtContent>
                              <w:p w:rsidR="003C2000" w:rsidRDefault="00145760" w:rsidP="00145760">
                                <w:pPr>
                                  <w:pStyle w:val="Sansinterligne"/>
                                  <w:jc w:val="center"/>
                                  <w:rPr>
                                    <w:rFonts w:asciiTheme="majorHAnsi" w:eastAsiaTheme="majorEastAsia" w:hAnsiTheme="majorHAnsi" w:cstheme="majorBidi"/>
                                    <w:caps/>
                                    <w:color w:val="5B9BD5" w:themeColor="accent1"/>
                                    <w:sz w:val="72"/>
                                    <w:szCs w:val="72"/>
                                  </w:rPr>
                                </w:pPr>
                                <w:r>
                                  <w:rPr>
                                    <w:rFonts w:asciiTheme="majorHAnsi" w:eastAsiaTheme="majorEastAsia" w:hAnsiTheme="majorHAnsi" w:cstheme="majorBidi"/>
                                    <w:caps/>
                                    <w:color w:val="5B9BD5" w:themeColor="accent1"/>
                                    <w:sz w:val="72"/>
                                    <w:szCs w:val="72"/>
                                  </w:rPr>
                                  <w:t>Administratrice d’un forum</w:t>
                                </w:r>
                                <w:r w:rsidR="00872D00">
                                  <w:rPr>
                                    <w:rFonts w:asciiTheme="majorHAnsi" w:eastAsiaTheme="majorEastAsia" w:hAnsiTheme="majorHAnsi" w:cstheme="majorBidi"/>
                                    <w:caps/>
                                    <w:color w:val="5B9BD5" w:themeColor="accent1"/>
                                    <w:sz w:val="72"/>
                                    <w:szCs w:val="72"/>
                                  </w:rPr>
                                  <w:t xml:space="preserve"> d’écriture</w:t>
                                </w:r>
                              </w:p>
                            </w:sdtContent>
                          </w:sdt>
                        </w:txbxContent>
                      </v:textbox>
                    </v:shape>
                    <w10:wrap anchorx="page" anchory="page"/>
                  </v:group>
                </w:pict>
              </mc:Fallback>
            </mc:AlternateContent>
          </w:r>
        </w:p>
        <w:p w:rsidR="003C2000" w:rsidRPr="005F3D7A" w:rsidRDefault="00145760" w:rsidP="005F3D7A">
          <w:pPr>
            <w:jc w:val="both"/>
            <w:rPr>
              <w:rFonts w:cs="Times New Roman"/>
              <w:szCs w:val="24"/>
            </w:rPr>
          </w:pPr>
          <w:r w:rsidRPr="005F3D7A">
            <w:rPr>
              <w:rFonts w:cs="Times New Roman"/>
              <w:noProof/>
              <w:szCs w:val="24"/>
              <w:lang w:eastAsia="fr-CH"/>
            </w:rPr>
            <mc:AlternateContent>
              <mc:Choice Requires="wps">
                <w:drawing>
                  <wp:anchor distT="45720" distB="45720" distL="114300" distR="114300" simplePos="0" relativeHeight="251661312" behindDoc="0" locked="0" layoutInCell="1" allowOverlap="1" wp14:anchorId="477BE3CE" wp14:editId="76DF2183">
                    <wp:simplePos x="0" y="0"/>
                    <wp:positionH relativeFrom="margin">
                      <wp:align>center</wp:align>
                    </wp:positionH>
                    <wp:positionV relativeFrom="paragraph">
                      <wp:posOffset>868680</wp:posOffset>
                    </wp:positionV>
                    <wp:extent cx="2360930" cy="476250"/>
                    <wp:effectExtent l="0" t="0" r="127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76250"/>
                            </a:xfrm>
                            <a:prstGeom prst="rect">
                              <a:avLst/>
                            </a:prstGeom>
                            <a:solidFill>
                              <a:srgbClr val="FFFFFF"/>
                            </a:solidFill>
                            <a:ln w="9525">
                              <a:noFill/>
                              <a:miter lim="800000"/>
                              <a:headEnd/>
                              <a:tailEnd/>
                            </a:ln>
                          </wps:spPr>
                          <wps:txbx>
                            <w:txbxContent>
                              <w:p w:rsidR="00145760" w:rsidRPr="00145760" w:rsidRDefault="00145760" w:rsidP="00145760">
                                <w:pPr>
                                  <w:pStyle w:val="Titre"/>
                                  <w:jc w:val="center"/>
                                  <w:rPr>
                                    <w:color w:val="2E74B5" w:themeColor="accent1" w:themeShade="BF"/>
                                  </w:rPr>
                                </w:pPr>
                                <w:r w:rsidRPr="00145760">
                                  <w:rPr>
                                    <w:color w:val="2E74B5" w:themeColor="accent1" w:themeShade="BF"/>
                                  </w:rPr>
                                  <w:t>TP1</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Zone de texte 2" o:spid="_x0000_s1030" type="#_x0000_t202" style="position:absolute;left:0;text-align:left;margin-left:0;margin-top:68.4pt;width:185.9pt;height:37.5pt;z-index:251661312;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" stroked="f">
                    <v:textbox>
                      <w:txbxContent>
                        <w:p w:rsidR="00145760" w:rsidRPr="00145760" w:rsidRDefault="00145760" w:rsidP="00145760">
                          <w:pPr>
                            <w:pStyle w:val="Titre"/>
                            <w:jc w:val="center"/>
                            <w:rPr>
                              <w:color w:val="2E74B5" w:themeColor="accent1" w:themeShade="BF"/>
                            </w:rPr>
                          </w:pPr>
                          <w:r w:rsidRPr="00145760">
                            <w:rPr>
                              <w:color w:val="2E74B5" w:themeColor="accent1" w:themeShade="BF"/>
                            </w:rPr>
                            <w:t>TP1</w:t>
                          </w:r>
                        </w:p>
                      </w:txbxContent>
                    </v:textbox>
                    <w10:wrap type="square" anchorx="margin"/>
                  </v:shape>
                </w:pict>
              </mc:Fallback>
            </mc:AlternateContent>
          </w:r>
          <w:r w:rsidR="003C2000" w:rsidRPr="005F3D7A">
            <w:rPr>
              <w:rFonts w:cs="Times New Roman"/>
              <w:szCs w:val="24"/>
            </w:rPr>
            <w:br w:type="page"/>
          </w:r>
        </w:p>
      </w:sdtContent>
    </w:sdt>
    <w:p w:rsidR="004560C9" w:rsidRPr="005F3D7A" w:rsidRDefault="004560C9" w:rsidP="004560C9">
      <w:pPr>
        <w:jc w:val="both"/>
        <w:rPr>
          <w:szCs w:val="24"/>
        </w:rPr>
      </w:pPr>
    </w:p>
    <w:p w:rsidR="004560C9" w:rsidRPr="005F3D7A" w:rsidRDefault="004560C9" w:rsidP="004560C9">
      <w:pPr>
        <w:pStyle w:val="En-ttedetabledesmatires"/>
        <w:jc w:val="both"/>
        <w:rPr>
          <w:rFonts w:ascii="Times New Roman" w:hAnsi="Times New Roman"/>
          <w:sz w:val="24"/>
          <w:szCs w:val="24"/>
        </w:rPr>
      </w:pPr>
      <w:r w:rsidRPr="005F3D7A">
        <w:rPr>
          <w:rFonts w:ascii="Times New Roman" w:hAnsi="Times New Roman"/>
          <w:sz w:val="24"/>
          <w:szCs w:val="24"/>
          <w:lang w:val="fr-FR"/>
        </w:rPr>
        <w:t>Table des matières</w:t>
      </w:r>
    </w:p>
    <w:p w:rsidR="00B53877" w:rsidRDefault="004560C9">
      <w:pPr>
        <w:pStyle w:val="TM2"/>
        <w:tabs>
          <w:tab w:val="right" w:leader="dot" w:pos="9736"/>
        </w:tabs>
        <w:rPr>
          <w:rFonts w:asciiTheme="minorHAnsi" w:eastAsiaTheme="minorEastAsia" w:hAnsiTheme="minorHAnsi"/>
          <w:noProof/>
          <w:sz w:val="22"/>
          <w:lang w:eastAsia="fr-CH"/>
        </w:rPr>
      </w:pPr>
      <w:r w:rsidRPr="005F3D7A">
        <w:rPr>
          <w:szCs w:val="24"/>
        </w:rPr>
        <w:fldChar w:fldCharType="begin"/>
      </w:r>
      <w:r w:rsidRPr="005F3D7A">
        <w:rPr>
          <w:szCs w:val="24"/>
        </w:rPr>
        <w:instrText xml:space="preserve"> TOC \o "1-3" \h \z \u </w:instrText>
      </w:r>
      <w:r w:rsidRPr="005F3D7A">
        <w:rPr>
          <w:szCs w:val="24"/>
        </w:rPr>
        <w:fldChar w:fldCharType="separate"/>
      </w:r>
      <w:hyperlink w:anchor="_Toc414999617" w:history="1">
        <w:r w:rsidR="00B53877" w:rsidRPr="00723F3C">
          <w:rPr>
            <w:rStyle w:val="Lienhypertexte"/>
            <w:noProof/>
          </w:rPr>
          <w:t>Préambule</w:t>
        </w:r>
        <w:r w:rsidR="00B53877">
          <w:rPr>
            <w:noProof/>
            <w:webHidden/>
          </w:rPr>
          <w:tab/>
        </w:r>
        <w:r w:rsidR="00B53877">
          <w:rPr>
            <w:noProof/>
            <w:webHidden/>
          </w:rPr>
          <w:fldChar w:fldCharType="begin"/>
        </w:r>
        <w:r w:rsidR="00B53877">
          <w:rPr>
            <w:noProof/>
            <w:webHidden/>
          </w:rPr>
          <w:instrText xml:space="preserve"> PAGEREF _Toc414999617 \h </w:instrText>
        </w:r>
        <w:r w:rsidR="00B53877">
          <w:rPr>
            <w:noProof/>
            <w:webHidden/>
          </w:rPr>
        </w:r>
        <w:r w:rsidR="00B53877">
          <w:rPr>
            <w:noProof/>
            <w:webHidden/>
          </w:rPr>
          <w:fldChar w:fldCharType="separate"/>
        </w:r>
        <w:r w:rsidR="008F1F8C">
          <w:rPr>
            <w:noProof/>
            <w:webHidden/>
          </w:rPr>
          <w:t>2</w:t>
        </w:r>
        <w:r w:rsidR="00B53877">
          <w:rPr>
            <w:noProof/>
            <w:webHidden/>
          </w:rPr>
          <w:fldChar w:fldCharType="end"/>
        </w:r>
      </w:hyperlink>
    </w:p>
    <w:p w:rsidR="00B53877" w:rsidRDefault="008F1F8C">
      <w:pPr>
        <w:pStyle w:val="TM3"/>
        <w:tabs>
          <w:tab w:val="right" w:leader="dot" w:pos="9736"/>
        </w:tabs>
        <w:rPr>
          <w:rFonts w:asciiTheme="minorHAnsi" w:eastAsiaTheme="minorEastAsia" w:hAnsiTheme="minorHAnsi"/>
          <w:noProof/>
          <w:sz w:val="22"/>
          <w:lang w:eastAsia="fr-CH"/>
        </w:rPr>
      </w:pPr>
      <w:hyperlink w:anchor="_Toc414999618" w:history="1">
        <w:r w:rsidR="00B53877" w:rsidRPr="00723F3C">
          <w:rPr>
            <w:rStyle w:val="Lienhypertexte"/>
            <w:noProof/>
          </w:rPr>
          <w:t>Présentation personnelle</w:t>
        </w:r>
        <w:r w:rsidR="00B53877">
          <w:rPr>
            <w:noProof/>
            <w:webHidden/>
          </w:rPr>
          <w:tab/>
        </w:r>
        <w:r w:rsidR="00B53877">
          <w:rPr>
            <w:noProof/>
            <w:webHidden/>
          </w:rPr>
          <w:fldChar w:fldCharType="begin"/>
        </w:r>
        <w:r w:rsidR="00B53877">
          <w:rPr>
            <w:noProof/>
            <w:webHidden/>
          </w:rPr>
          <w:instrText xml:space="preserve"> PAGEREF _Toc414999618 \h </w:instrText>
        </w:r>
        <w:r w:rsidR="00B53877">
          <w:rPr>
            <w:noProof/>
            <w:webHidden/>
          </w:rPr>
        </w:r>
        <w:r w:rsidR="00B53877">
          <w:rPr>
            <w:noProof/>
            <w:webHidden/>
          </w:rPr>
          <w:fldChar w:fldCharType="separate"/>
        </w:r>
        <w:r>
          <w:rPr>
            <w:noProof/>
            <w:webHidden/>
          </w:rPr>
          <w:t>2</w:t>
        </w:r>
        <w:r w:rsidR="00B53877">
          <w:rPr>
            <w:noProof/>
            <w:webHidden/>
          </w:rPr>
          <w:fldChar w:fldCharType="end"/>
        </w:r>
      </w:hyperlink>
    </w:p>
    <w:p w:rsidR="00B53877" w:rsidRDefault="008F1F8C">
      <w:pPr>
        <w:pStyle w:val="TM3"/>
        <w:tabs>
          <w:tab w:val="right" w:leader="dot" w:pos="9736"/>
        </w:tabs>
        <w:rPr>
          <w:rFonts w:asciiTheme="minorHAnsi" w:eastAsiaTheme="minorEastAsia" w:hAnsiTheme="minorHAnsi"/>
          <w:noProof/>
          <w:sz w:val="22"/>
          <w:lang w:eastAsia="fr-CH"/>
        </w:rPr>
      </w:pPr>
      <w:hyperlink w:anchor="_Toc414999619" w:history="1">
        <w:r w:rsidR="00B53877" w:rsidRPr="00723F3C">
          <w:rPr>
            <w:rStyle w:val="Lienhypertexte"/>
            <w:noProof/>
          </w:rPr>
          <w:t>Thème et sujet</w:t>
        </w:r>
        <w:r w:rsidR="00B53877">
          <w:rPr>
            <w:noProof/>
            <w:webHidden/>
          </w:rPr>
          <w:tab/>
        </w:r>
        <w:r w:rsidR="00B53877">
          <w:rPr>
            <w:noProof/>
            <w:webHidden/>
          </w:rPr>
          <w:fldChar w:fldCharType="begin"/>
        </w:r>
        <w:r w:rsidR="00B53877">
          <w:rPr>
            <w:noProof/>
            <w:webHidden/>
          </w:rPr>
          <w:instrText xml:space="preserve"> PAGEREF _Toc414999619 \h </w:instrText>
        </w:r>
        <w:r w:rsidR="00B53877">
          <w:rPr>
            <w:noProof/>
            <w:webHidden/>
          </w:rPr>
        </w:r>
        <w:r w:rsidR="00B53877">
          <w:rPr>
            <w:noProof/>
            <w:webHidden/>
          </w:rPr>
          <w:fldChar w:fldCharType="separate"/>
        </w:r>
        <w:r>
          <w:rPr>
            <w:noProof/>
            <w:webHidden/>
          </w:rPr>
          <w:t>2</w:t>
        </w:r>
        <w:r w:rsidR="00B53877">
          <w:rPr>
            <w:noProof/>
            <w:webHidden/>
          </w:rPr>
          <w:fldChar w:fldCharType="end"/>
        </w:r>
      </w:hyperlink>
    </w:p>
    <w:p w:rsidR="00B53877" w:rsidRDefault="008F1F8C">
      <w:pPr>
        <w:pStyle w:val="TM3"/>
        <w:tabs>
          <w:tab w:val="right" w:leader="dot" w:pos="9736"/>
        </w:tabs>
        <w:rPr>
          <w:rFonts w:asciiTheme="minorHAnsi" w:eastAsiaTheme="minorEastAsia" w:hAnsiTheme="minorHAnsi"/>
          <w:noProof/>
          <w:sz w:val="22"/>
          <w:lang w:eastAsia="fr-CH"/>
        </w:rPr>
      </w:pPr>
      <w:hyperlink w:anchor="_Toc414999620" w:history="1">
        <w:r w:rsidR="00B53877" w:rsidRPr="00723F3C">
          <w:rPr>
            <w:rStyle w:val="Lienhypertexte"/>
            <w:noProof/>
          </w:rPr>
          <w:t>Motivations</w:t>
        </w:r>
        <w:r w:rsidR="00B53877">
          <w:rPr>
            <w:noProof/>
            <w:webHidden/>
          </w:rPr>
          <w:tab/>
        </w:r>
        <w:r w:rsidR="00B53877">
          <w:rPr>
            <w:noProof/>
            <w:webHidden/>
          </w:rPr>
          <w:fldChar w:fldCharType="begin"/>
        </w:r>
        <w:r w:rsidR="00B53877">
          <w:rPr>
            <w:noProof/>
            <w:webHidden/>
          </w:rPr>
          <w:instrText xml:space="preserve"> PAGEREF _Toc414999620 \h </w:instrText>
        </w:r>
        <w:r w:rsidR="00B53877">
          <w:rPr>
            <w:noProof/>
            <w:webHidden/>
          </w:rPr>
        </w:r>
        <w:r w:rsidR="00B53877">
          <w:rPr>
            <w:noProof/>
            <w:webHidden/>
          </w:rPr>
          <w:fldChar w:fldCharType="separate"/>
        </w:r>
        <w:r>
          <w:rPr>
            <w:noProof/>
            <w:webHidden/>
          </w:rPr>
          <w:t>2</w:t>
        </w:r>
        <w:r w:rsidR="00B53877">
          <w:rPr>
            <w:noProof/>
            <w:webHidden/>
          </w:rPr>
          <w:fldChar w:fldCharType="end"/>
        </w:r>
      </w:hyperlink>
    </w:p>
    <w:p w:rsidR="00B53877" w:rsidRDefault="008F1F8C">
      <w:pPr>
        <w:pStyle w:val="TM3"/>
        <w:tabs>
          <w:tab w:val="right" w:leader="dot" w:pos="9736"/>
        </w:tabs>
        <w:rPr>
          <w:rFonts w:asciiTheme="minorHAnsi" w:eastAsiaTheme="minorEastAsia" w:hAnsiTheme="minorHAnsi"/>
          <w:noProof/>
          <w:sz w:val="22"/>
          <w:lang w:eastAsia="fr-CH"/>
        </w:rPr>
      </w:pPr>
      <w:hyperlink w:anchor="_Toc414999621" w:history="1">
        <w:r w:rsidR="00B53877" w:rsidRPr="00723F3C">
          <w:rPr>
            <w:rStyle w:val="Lienhypertexte"/>
            <w:noProof/>
          </w:rPr>
          <w:t>Méthodologie</w:t>
        </w:r>
        <w:r w:rsidR="00B53877">
          <w:rPr>
            <w:noProof/>
            <w:webHidden/>
          </w:rPr>
          <w:tab/>
        </w:r>
        <w:r w:rsidR="00B53877">
          <w:rPr>
            <w:noProof/>
            <w:webHidden/>
          </w:rPr>
          <w:fldChar w:fldCharType="begin"/>
        </w:r>
        <w:r w:rsidR="00B53877">
          <w:rPr>
            <w:noProof/>
            <w:webHidden/>
          </w:rPr>
          <w:instrText xml:space="preserve"> PAGEREF _Toc414999621 \h </w:instrText>
        </w:r>
        <w:r w:rsidR="00B53877">
          <w:rPr>
            <w:noProof/>
            <w:webHidden/>
          </w:rPr>
        </w:r>
        <w:r w:rsidR="00B53877">
          <w:rPr>
            <w:noProof/>
            <w:webHidden/>
          </w:rPr>
          <w:fldChar w:fldCharType="separate"/>
        </w:r>
        <w:r>
          <w:rPr>
            <w:noProof/>
            <w:webHidden/>
          </w:rPr>
          <w:t>3</w:t>
        </w:r>
        <w:r w:rsidR="00B53877">
          <w:rPr>
            <w:noProof/>
            <w:webHidden/>
          </w:rPr>
          <w:fldChar w:fldCharType="end"/>
        </w:r>
      </w:hyperlink>
    </w:p>
    <w:p w:rsidR="00B53877" w:rsidRDefault="008F1F8C">
      <w:pPr>
        <w:pStyle w:val="TM2"/>
        <w:tabs>
          <w:tab w:val="right" w:leader="dot" w:pos="9736"/>
        </w:tabs>
        <w:rPr>
          <w:rFonts w:asciiTheme="minorHAnsi" w:eastAsiaTheme="minorEastAsia" w:hAnsiTheme="minorHAnsi"/>
          <w:noProof/>
          <w:sz w:val="22"/>
          <w:lang w:eastAsia="fr-CH"/>
        </w:rPr>
      </w:pPr>
      <w:hyperlink w:anchor="_Toc414999622" w:history="1">
        <w:r w:rsidR="00B53877" w:rsidRPr="00723F3C">
          <w:rPr>
            <w:rStyle w:val="Lienhypertexte"/>
            <w:noProof/>
          </w:rPr>
          <w:t>Introduction</w:t>
        </w:r>
        <w:r w:rsidR="00B53877">
          <w:rPr>
            <w:noProof/>
            <w:webHidden/>
          </w:rPr>
          <w:tab/>
        </w:r>
        <w:r w:rsidR="00B53877">
          <w:rPr>
            <w:noProof/>
            <w:webHidden/>
          </w:rPr>
          <w:fldChar w:fldCharType="begin"/>
        </w:r>
        <w:r w:rsidR="00B53877">
          <w:rPr>
            <w:noProof/>
            <w:webHidden/>
          </w:rPr>
          <w:instrText xml:space="preserve"> PAGEREF _Toc414999622 \h </w:instrText>
        </w:r>
        <w:r w:rsidR="00B53877">
          <w:rPr>
            <w:noProof/>
            <w:webHidden/>
          </w:rPr>
        </w:r>
        <w:r w:rsidR="00B53877">
          <w:rPr>
            <w:noProof/>
            <w:webHidden/>
          </w:rPr>
          <w:fldChar w:fldCharType="separate"/>
        </w:r>
        <w:r>
          <w:rPr>
            <w:noProof/>
            <w:webHidden/>
          </w:rPr>
          <w:t>3</w:t>
        </w:r>
        <w:r w:rsidR="00B53877">
          <w:rPr>
            <w:noProof/>
            <w:webHidden/>
          </w:rPr>
          <w:fldChar w:fldCharType="end"/>
        </w:r>
      </w:hyperlink>
    </w:p>
    <w:p w:rsidR="00B53877" w:rsidRDefault="008F1F8C">
      <w:pPr>
        <w:pStyle w:val="TM3"/>
        <w:tabs>
          <w:tab w:val="right" w:leader="dot" w:pos="9736"/>
        </w:tabs>
        <w:rPr>
          <w:rFonts w:asciiTheme="minorHAnsi" w:eastAsiaTheme="minorEastAsia" w:hAnsiTheme="minorHAnsi"/>
          <w:noProof/>
          <w:sz w:val="22"/>
          <w:lang w:eastAsia="fr-CH"/>
        </w:rPr>
      </w:pPr>
      <w:hyperlink w:anchor="_Toc414999623" w:history="1">
        <w:r w:rsidR="00B53877" w:rsidRPr="00723F3C">
          <w:rPr>
            <w:rStyle w:val="Lienhypertexte"/>
            <w:noProof/>
          </w:rPr>
          <w:t>Cadre général</w:t>
        </w:r>
        <w:r w:rsidR="00B53877">
          <w:rPr>
            <w:noProof/>
            <w:webHidden/>
          </w:rPr>
          <w:tab/>
        </w:r>
        <w:r w:rsidR="00B53877">
          <w:rPr>
            <w:noProof/>
            <w:webHidden/>
          </w:rPr>
          <w:fldChar w:fldCharType="begin"/>
        </w:r>
        <w:r w:rsidR="00B53877">
          <w:rPr>
            <w:noProof/>
            <w:webHidden/>
          </w:rPr>
          <w:instrText xml:space="preserve"> PAGEREF _Toc414999623 \h </w:instrText>
        </w:r>
        <w:r w:rsidR="00B53877">
          <w:rPr>
            <w:noProof/>
            <w:webHidden/>
          </w:rPr>
        </w:r>
        <w:r w:rsidR="00B53877">
          <w:rPr>
            <w:noProof/>
            <w:webHidden/>
          </w:rPr>
          <w:fldChar w:fldCharType="separate"/>
        </w:r>
        <w:r>
          <w:rPr>
            <w:noProof/>
            <w:webHidden/>
          </w:rPr>
          <w:t>3</w:t>
        </w:r>
        <w:r w:rsidR="00B53877">
          <w:rPr>
            <w:noProof/>
            <w:webHidden/>
          </w:rPr>
          <w:fldChar w:fldCharType="end"/>
        </w:r>
      </w:hyperlink>
    </w:p>
    <w:p w:rsidR="00B53877" w:rsidRDefault="008F1F8C">
      <w:pPr>
        <w:pStyle w:val="TM2"/>
        <w:tabs>
          <w:tab w:val="right" w:leader="dot" w:pos="9736"/>
        </w:tabs>
        <w:rPr>
          <w:rFonts w:asciiTheme="minorHAnsi" w:eastAsiaTheme="minorEastAsia" w:hAnsiTheme="minorHAnsi"/>
          <w:noProof/>
          <w:sz w:val="22"/>
          <w:lang w:eastAsia="fr-CH"/>
        </w:rPr>
      </w:pPr>
      <w:hyperlink w:anchor="_Toc414999624" w:history="1">
        <w:r w:rsidR="00B53877" w:rsidRPr="00723F3C">
          <w:rPr>
            <w:rStyle w:val="Lienhypertexte"/>
            <w:noProof/>
          </w:rPr>
          <w:t>Aspect droit : Où commence et finit ma responsabilité vis-à-vis des utilisateurs et de leur comportement ?</w:t>
        </w:r>
        <w:r w:rsidR="00B53877">
          <w:rPr>
            <w:noProof/>
            <w:webHidden/>
          </w:rPr>
          <w:tab/>
        </w:r>
        <w:r w:rsidR="00B53877">
          <w:rPr>
            <w:noProof/>
            <w:webHidden/>
          </w:rPr>
          <w:fldChar w:fldCharType="begin"/>
        </w:r>
        <w:r w:rsidR="00B53877">
          <w:rPr>
            <w:noProof/>
            <w:webHidden/>
          </w:rPr>
          <w:instrText xml:space="preserve"> PAGEREF _Toc414999624 \h </w:instrText>
        </w:r>
        <w:r w:rsidR="00B53877">
          <w:rPr>
            <w:noProof/>
            <w:webHidden/>
          </w:rPr>
        </w:r>
        <w:r w:rsidR="00B53877">
          <w:rPr>
            <w:noProof/>
            <w:webHidden/>
          </w:rPr>
          <w:fldChar w:fldCharType="separate"/>
        </w:r>
        <w:r>
          <w:rPr>
            <w:noProof/>
            <w:webHidden/>
          </w:rPr>
          <w:t>4</w:t>
        </w:r>
        <w:r w:rsidR="00B53877">
          <w:rPr>
            <w:noProof/>
            <w:webHidden/>
          </w:rPr>
          <w:fldChar w:fldCharType="end"/>
        </w:r>
      </w:hyperlink>
    </w:p>
    <w:p w:rsidR="00B53877" w:rsidRDefault="008F1F8C">
      <w:pPr>
        <w:pStyle w:val="TM3"/>
        <w:tabs>
          <w:tab w:val="right" w:leader="dot" w:pos="9736"/>
        </w:tabs>
        <w:rPr>
          <w:rFonts w:asciiTheme="minorHAnsi" w:eastAsiaTheme="minorEastAsia" w:hAnsiTheme="minorHAnsi"/>
          <w:noProof/>
          <w:sz w:val="22"/>
          <w:lang w:eastAsia="fr-CH"/>
        </w:rPr>
      </w:pPr>
      <w:hyperlink w:anchor="_Toc414999625" w:history="1">
        <w:r w:rsidR="00B53877" w:rsidRPr="00723F3C">
          <w:rPr>
            <w:rStyle w:val="Lienhypertexte"/>
            <w:noProof/>
          </w:rPr>
          <w:t>Introduction</w:t>
        </w:r>
        <w:r w:rsidR="00B53877">
          <w:rPr>
            <w:noProof/>
            <w:webHidden/>
          </w:rPr>
          <w:tab/>
        </w:r>
        <w:r w:rsidR="00B53877">
          <w:rPr>
            <w:noProof/>
            <w:webHidden/>
          </w:rPr>
          <w:fldChar w:fldCharType="begin"/>
        </w:r>
        <w:r w:rsidR="00B53877">
          <w:rPr>
            <w:noProof/>
            <w:webHidden/>
          </w:rPr>
          <w:instrText xml:space="preserve"> PAGEREF _Toc414999625 \h </w:instrText>
        </w:r>
        <w:r w:rsidR="00B53877">
          <w:rPr>
            <w:noProof/>
            <w:webHidden/>
          </w:rPr>
        </w:r>
        <w:r w:rsidR="00B53877">
          <w:rPr>
            <w:noProof/>
            <w:webHidden/>
          </w:rPr>
          <w:fldChar w:fldCharType="separate"/>
        </w:r>
        <w:r>
          <w:rPr>
            <w:noProof/>
            <w:webHidden/>
          </w:rPr>
          <w:t>4</w:t>
        </w:r>
        <w:r w:rsidR="00B53877">
          <w:rPr>
            <w:noProof/>
            <w:webHidden/>
          </w:rPr>
          <w:fldChar w:fldCharType="end"/>
        </w:r>
      </w:hyperlink>
    </w:p>
    <w:p w:rsidR="00B53877" w:rsidRDefault="008F1F8C">
      <w:pPr>
        <w:pStyle w:val="TM3"/>
        <w:tabs>
          <w:tab w:val="right" w:leader="dot" w:pos="9736"/>
        </w:tabs>
        <w:rPr>
          <w:rFonts w:asciiTheme="minorHAnsi" w:eastAsiaTheme="minorEastAsia" w:hAnsiTheme="minorHAnsi"/>
          <w:noProof/>
          <w:sz w:val="22"/>
          <w:lang w:eastAsia="fr-CH"/>
        </w:rPr>
      </w:pPr>
      <w:hyperlink w:anchor="_Toc414999626" w:history="1">
        <w:r w:rsidR="00B53877" w:rsidRPr="00723F3C">
          <w:rPr>
            <w:rStyle w:val="Lienhypertexte"/>
            <w:noProof/>
          </w:rPr>
          <w:t>Développement</w:t>
        </w:r>
        <w:r w:rsidR="00B53877">
          <w:rPr>
            <w:noProof/>
            <w:webHidden/>
          </w:rPr>
          <w:tab/>
        </w:r>
        <w:r w:rsidR="00B53877">
          <w:rPr>
            <w:noProof/>
            <w:webHidden/>
          </w:rPr>
          <w:fldChar w:fldCharType="begin"/>
        </w:r>
        <w:r w:rsidR="00B53877">
          <w:rPr>
            <w:noProof/>
            <w:webHidden/>
          </w:rPr>
          <w:instrText xml:space="preserve"> PAGEREF _Toc414999626 \h </w:instrText>
        </w:r>
        <w:r w:rsidR="00B53877">
          <w:rPr>
            <w:noProof/>
            <w:webHidden/>
          </w:rPr>
        </w:r>
        <w:r w:rsidR="00B53877">
          <w:rPr>
            <w:noProof/>
            <w:webHidden/>
          </w:rPr>
          <w:fldChar w:fldCharType="separate"/>
        </w:r>
        <w:r>
          <w:rPr>
            <w:noProof/>
            <w:webHidden/>
          </w:rPr>
          <w:t>4</w:t>
        </w:r>
        <w:r w:rsidR="00B53877">
          <w:rPr>
            <w:noProof/>
            <w:webHidden/>
          </w:rPr>
          <w:fldChar w:fldCharType="end"/>
        </w:r>
      </w:hyperlink>
    </w:p>
    <w:p w:rsidR="00B53877" w:rsidRDefault="008F1F8C">
      <w:pPr>
        <w:pStyle w:val="TM3"/>
        <w:tabs>
          <w:tab w:val="right" w:leader="dot" w:pos="9736"/>
        </w:tabs>
        <w:rPr>
          <w:rFonts w:asciiTheme="minorHAnsi" w:eastAsiaTheme="minorEastAsia" w:hAnsiTheme="minorHAnsi"/>
          <w:noProof/>
          <w:sz w:val="22"/>
          <w:lang w:eastAsia="fr-CH"/>
        </w:rPr>
      </w:pPr>
      <w:hyperlink w:anchor="_Toc414999627" w:history="1">
        <w:r w:rsidR="00B53877" w:rsidRPr="00723F3C">
          <w:rPr>
            <w:rStyle w:val="Lienhypertexte"/>
            <w:noProof/>
          </w:rPr>
          <w:t>Conclusion</w:t>
        </w:r>
        <w:r w:rsidR="00B53877">
          <w:rPr>
            <w:noProof/>
            <w:webHidden/>
          </w:rPr>
          <w:tab/>
        </w:r>
        <w:r w:rsidR="00B53877">
          <w:rPr>
            <w:noProof/>
            <w:webHidden/>
          </w:rPr>
          <w:fldChar w:fldCharType="begin"/>
        </w:r>
        <w:r w:rsidR="00B53877">
          <w:rPr>
            <w:noProof/>
            <w:webHidden/>
          </w:rPr>
          <w:instrText xml:space="preserve"> PAGEREF _Toc414999627 \h </w:instrText>
        </w:r>
        <w:r w:rsidR="00B53877">
          <w:rPr>
            <w:noProof/>
            <w:webHidden/>
          </w:rPr>
        </w:r>
        <w:r w:rsidR="00B53877">
          <w:rPr>
            <w:noProof/>
            <w:webHidden/>
          </w:rPr>
          <w:fldChar w:fldCharType="separate"/>
        </w:r>
        <w:r>
          <w:rPr>
            <w:noProof/>
            <w:webHidden/>
          </w:rPr>
          <w:t>5</w:t>
        </w:r>
        <w:r w:rsidR="00B53877">
          <w:rPr>
            <w:noProof/>
            <w:webHidden/>
          </w:rPr>
          <w:fldChar w:fldCharType="end"/>
        </w:r>
      </w:hyperlink>
    </w:p>
    <w:p w:rsidR="00B53877" w:rsidRDefault="008F1F8C">
      <w:pPr>
        <w:pStyle w:val="TM2"/>
        <w:tabs>
          <w:tab w:val="right" w:leader="dot" w:pos="9736"/>
        </w:tabs>
        <w:rPr>
          <w:rFonts w:asciiTheme="minorHAnsi" w:eastAsiaTheme="minorEastAsia" w:hAnsiTheme="minorHAnsi"/>
          <w:noProof/>
          <w:sz w:val="22"/>
          <w:lang w:eastAsia="fr-CH"/>
        </w:rPr>
      </w:pPr>
      <w:hyperlink w:anchor="_Toc414999628" w:history="1">
        <w:r w:rsidR="00B53877" w:rsidRPr="00723F3C">
          <w:rPr>
            <w:rStyle w:val="Lienhypertexte"/>
            <w:noProof/>
          </w:rPr>
          <w:t>Aspect éthique : Peut-on accepter n’importe quel écrit, peu importe son thème ?</w:t>
        </w:r>
        <w:r w:rsidR="00B53877">
          <w:rPr>
            <w:noProof/>
            <w:webHidden/>
          </w:rPr>
          <w:tab/>
        </w:r>
        <w:r w:rsidR="00B53877">
          <w:rPr>
            <w:noProof/>
            <w:webHidden/>
          </w:rPr>
          <w:fldChar w:fldCharType="begin"/>
        </w:r>
        <w:r w:rsidR="00B53877">
          <w:rPr>
            <w:noProof/>
            <w:webHidden/>
          </w:rPr>
          <w:instrText xml:space="preserve"> PAGEREF _Toc414999628 \h </w:instrText>
        </w:r>
        <w:r w:rsidR="00B53877">
          <w:rPr>
            <w:noProof/>
            <w:webHidden/>
          </w:rPr>
        </w:r>
        <w:r w:rsidR="00B53877">
          <w:rPr>
            <w:noProof/>
            <w:webHidden/>
          </w:rPr>
          <w:fldChar w:fldCharType="separate"/>
        </w:r>
        <w:r>
          <w:rPr>
            <w:noProof/>
            <w:webHidden/>
          </w:rPr>
          <w:t>5</w:t>
        </w:r>
        <w:r w:rsidR="00B53877">
          <w:rPr>
            <w:noProof/>
            <w:webHidden/>
          </w:rPr>
          <w:fldChar w:fldCharType="end"/>
        </w:r>
      </w:hyperlink>
    </w:p>
    <w:p w:rsidR="00B53877" w:rsidRDefault="008F1F8C">
      <w:pPr>
        <w:pStyle w:val="TM3"/>
        <w:tabs>
          <w:tab w:val="right" w:leader="dot" w:pos="9736"/>
        </w:tabs>
        <w:rPr>
          <w:rFonts w:asciiTheme="minorHAnsi" w:eastAsiaTheme="minorEastAsia" w:hAnsiTheme="minorHAnsi"/>
          <w:noProof/>
          <w:sz w:val="22"/>
          <w:lang w:eastAsia="fr-CH"/>
        </w:rPr>
      </w:pPr>
      <w:hyperlink w:anchor="_Toc414999629" w:history="1">
        <w:r w:rsidR="00B53877" w:rsidRPr="00723F3C">
          <w:rPr>
            <w:rStyle w:val="Lienhypertexte"/>
            <w:noProof/>
          </w:rPr>
          <w:t>Introduction</w:t>
        </w:r>
        <w:r w:rsidR="00B53877">
          <w:rPr>
            <w:noProof/>
            <w:webHidden/>
          </w:rPr>
          <w:tab/>
        </w:r>
        <w:r w:rsidR="00B53877">
          <w:rPr>
            <w:noProof/>
            <w:webHidden/>
          </w:rPr>
          <w:fldChar w:fldCharType="begin"/>
        </w:r>
        <w:r w:rsidR="00B53877">
          <w:rPr>
            <w:noProof/>
            <w:webHidden/>
          </w:rPr>
          <w:instrText xml:space="preserve"> PAGEREF _Toc414999629 \h </w:instrText>
        </w:r>
        <w:r w:rsidR="00B53877">
          <w:rPr>
            <w:noProof/>
            <w:webHidden/>
          </w:rPr>
        </w:r>
        <w:r w:rsidR="00B53877">
          <w:rPr>
            <w:noProof/>
            <w:webHidden/>
          </w:rPr>
          <w:fldChar w:fldCharType="separate"/>
        </w:r>
        <w:r>
          <w:rPr>
            <w:noProof/>
            <w:webHidden/>
          </w:rPr>
          <w:t>5</w:t>
        </w:r>
        <w:r w:rsidR="00B53877">
          <w:rPr>
            <w:noProof/>
            <w:webHidden/>
          </w:rPr>
          <w:fldChar w:fldCharType="end"/>
        </w:r>
      </w:hyperlink>
    </w:p>
    <w:p w:rsidR="00B53877" w:rsidRDefault="008F1F8C">
      <w:pPr>
        <w:pStyle w:val="TM3"/>
        <w:tabs>
          <w:tab w:val="right" w:leader="dot" w:pos="9736"/>
        </w:tabs>
        <w:rPr>
          <w:rFonts w:asciiTheme="minorHAnsi" w:eastAsiaTheme="minorEastAsia" w:hAnsiTheme="minorHAnsi"/>
          <w:noProof/>
          <w:sz w:val="22"/>
          <w:lang w:eastAsia="fr-CH"/>
        </w:rPr>
      </w:pPr>
      <w:hyperlink w:anchor="_Toc414999630" w:history="1">
        <w:r w:rsidR="00B53877" w:rsidRPr="00723F3C">
          <w:rPr>
            <w:rStyle w:val="Lienhypertexte"/>
            <w:noProof/>
          </w:rPr>
          <w:t>Développement</w:t>
        </w:r>
        <w:r w:rsidR="00B53877">
          <w:rPr>
            <w:noProof/>
            <w:webHidden/>
          </w:rPr>
          <w:tab/>
        </w:r>
        <w:r w:rsidR="00B53877">
          <w:rPr>
            <w:noProof/>
            <w:webHidden/>
          </w:rPr>
          <w:fldChar w:fldCharType="begin"/>
        </w:r>
        <w:r w:rsidR="00B53877">
          <w:rPr>
            <w:noProof/>
            <w:webHidden/>
          </w:rPr>
          <w:instrText xml:space="preserve"> PAGEREF _Toc414999630 \h </w:instrText>
        </w:r>
        <w:r w:rsidR="00B53877">
          <w:rPr>
            <w:noProof/>
            <w:webHidden/>
          </w:rPr>
        </w:r>
        <w:r w:rsidR="00B53877">
          <w:rPr>
            <w:noProof/>
            <w:webHidden/>
          </w:rPr>
          <w:fldChar w:fldCharType="separate"/>
        </w:r>
        <w:r>
          <w:rPr>
            <w:noProof/>
            <w:webHidden/>
          </w:rPr>
          <w:t>5</w:t>
        </w:r>
        <w:r w:rsidR="00B53877">
          <w:rPr>
            <w:noProof/>
            <w:webHidden/>
          </w:rPr>
          <w:fldChar w:fldCharType="end"/>
        </w:r>
      </w:hyperlink>
    </w:p>
    <w:p w:rsidR="00B53877" w:rsidRDefault="008F1F8C">
      <w:pPr>
        <w:pStyle w:val="TM3"/>
        <w:tabs>
          <w:tab w:val="right" w:leader="dot" w:pos="9736"/>
        </w:tabs>
        <w:rPr>
          <w:rFonts w:asciiTheme="minorHAnsi" w:eastAsiaTheme="minorEastAsia" w:hAnsiTheme="minorHAnsi"/>
          <w:noProof/>
          <w:sz w:val="22"/>
          <w:lang w:eastAsia="fr-CH"/>
        </w:rPr>
      </w:pPr>
      <w:hyperlink w:anchor="_Toc414999631" w:history="1">
        <w:r w:rsidR="00B53877" w:rsidRPr="00723F3C">
          <w:rPr>
            <w:rStyle w:val="Lienhypertexte"/>
            <w:noProof/>
          </w:rPr>
          <w:t>Conclusion</w:t>
        </w:r>
        <w:r w:rsidR="00B53877">
          <w:rPr>
            <w:noProof/>
            <w:webHidden/>
          </w:rPr>
          <w:tab/>
        </w:r>
        <w:r w:rsidR="00B53877">
          <w:rPr>
            <w:noProof/>
            <w:webHidden/>
          </w:rPr>
          <w:fldChar w:fldCharType="begin"/>
        </w:r>
        <w:r w:rsidR="00B53877">
          <w:rPr>
            <w:noProof/>
            <w:webHidden/>
          </w:rPr>
          <w:instrText xml:space="preserve"> PAGEREF _Toc414999631 \h </w:instrText>
        </w:r>
        <w:r w:rsidR="00B53877">
          <w:rPr>
            <w:noProof/>
            <w:webHidden/>
          </w:rPr>
        </w:r>
        <w:r w:rsidR="00B53877">
          <w:rPr>
            <w:noProof/>
            <w:webHidden/>
          </w:rPr>
          <w:fldChar w:fldCharType="separate"/>
        </w:r>
        <w:r>
          <w:rPr>
            <w:noProof/>
            <w:webHidden/>
          </w:rPr>
          <w:t>6</w:t>
        </w:r>
        <w:r w:rsidR="00B53877">
          <w:rPr>
            <w:noProof/>
            <w:webHidden/>
          </w:rPr>
          <w:fldChar w:fldCharType="end"/>
        </w:r>
      </w:hyperlink>
    </w:p>
    <w:p w:rsidR="00B53877" w:rsidRDefault="008F1F8C">
      <w:pPr>
        <w:pStyle w:val="TM2"/>
        <w:tabs>
          <w:tab w:val="right" w:leader="dot" w:pos="9736"/>
        </w:tabs>
        <w:rPr>
          <w:rFonts w:asciiTheme="minorHAnsi" w:eastAsiaTheme="minorEastAsia" w:hAnsiTheme="minorHAnsi"/>
          <w:noProof/>
          <w:sz w:val="22"/>
          <w:lang w:eastAsia="fr-CH"/>
        </w:rPr>
      </w:pPr>
      <w:hyperlink w:anchor="_Toc414999632" w:history="1">
        <w:r w:rsidR="00B53877" w:rsidRPr="00723F3C">
          <w:rPr>
            <w:rStyle w:val="Lienhypertexte"/>
            <w:noProof/>
          </w:rPr>
          <w:t>Aspect identité &amp; socialisation : Comment gérer la diversité culturelle des utilisateurs et les conflits pouvant en découler ?</w:t>
        </w:r>
        <w:r w:rsidR="00B53877">
          <w:rPr>
            <w:noProof/>
            <w:webHidden/>
          </w:rPr>
          <w:tab/>
        </w:r>
        <w:r w:rsidR="00B53877">
          <w:rPr>
            <w:noProof/>
            <w:webHidden/>
          </w:rPr>
          <w:fldChar w:fldCharType="begin"/>
        </w:r>
        <w:r w:rsidR="00B53877">
          <w:rPr>
            <w:noProof/>
            <w:webHidden/>
          </w:rPr>
          <w:instrText xml:space="preserve"> PAGEREF _Toc414999632 \h </w:instrText>
        </w:r>
        <w:r w:rsidR="00B53877">
          <w:rPr>
            <w:noProof/>
            <w:webHidden/>
          </w:rPr>
        </w:r>
        <w:r w:rsidR="00B53877">
          <w:rPr>
            <w:noProof/>
            <w:webHidden/>
          </w:rPr>
          <w:fldChar w:fldCharType="separate"/>
        </w:r>
        <w:r>
          <w:rPr>
            <w:noProof/>
            <w:webHidden/>
          </w:rPr>
          <w:t>6</w:t>
        </w:r>
        <w:r w:rsidR="00B53877">
          <w:rPr>
            <w:noProof/>
            <w:webHidden/>
          </w:rPr>
          <w:fldChar w:fldCharType="end"/>
        </w:r>
      </w:hyperlink>
    </w:p>
    <w:p w:rsidR="00B53877" w:rsidRDefault="008F1F8C">
      <w:pPr>
        <w:pStyle w:val="TM3"/>
        <w:tabs>
          <w:tab w:val="right" w:leader="dot" w:pos="9736"/>
        </w:tabs>
        <w:rPr>
          <w:rFonts w:asciiTheme="minorHAnsi" w:eastAsiaTheme="minorEastAsia" w:hAnsiTheme="minorHAnsi"/>
          <w:noProof/>
          <w:sz w:val="22"/>
          <w:lang w:eastAsia="fr-CH"/>
        </w:rPr>
      </w:pPr>
      <w:hyperlink w:anchor="_Toc414999633" w:history="1">
        <w:r w:rsidR="00B53877" w:rsidRPr="00723F3C">
          <w:rPr>
            <w:rStyle w:val="Lienhypertexte"/>
            <w:noProof/>
          </w:rPr>
          <w:t>Introduction</w:t>
        </w:r>
        <w:r w:rsidR="00B53877">
          <w:rPr>
            <w:noProof/>
            <w:webHidden/>
          </w:rPr>
          <w:tab/>
        </w:r>
        <w:r w:rsidR="00B53877">
          <w:rPr>
            <w:noProof/>
            <w:webHidden/>
          </w:rPr>
          <w:fldChar w:fldCharType="begin"/>
        </w:r>
        <w:r w:rsidR="00B53877">
          <w:rPr>
            <w:noProof/>
            <w:webHidden/>
          </w:rPr>
          <w:instrText xml:space="preserve"> PAGEREF _Toc414999633 \h </w:instrText>
        </w:r>
        <w:r w:rsidR="00B53877">
          <w:rPr>
            <w:noProof/>
            <w:webHidden/>
          </w:rPr>
        </w:r>
        <w:r w:rsidR="00B53877">
          <w:rPr>
            <w:noProof/>
            <w:webHidden/>
          </w:rPr>
          <w:fldChar w:fldCharType="separate"/>
        </w:r>
        <w:r>
          <w:rPr>
            <w:noProof/>
            <w:webHidden/>
          </w:rPr>
          <w:t>6</w:t>
        </w:r>
        <w:r w:rsidR="00B53877">
          <w:rPr>
            <w:noProof/>
            <w:webHidden/>
          </w:rPr>
          <w:fldChar w:fldCharType="end"/>
        </w:r>
      </w:hyperlink>
    </w:p>
    <w:p w:rsidR="00B53877" w:rsidRDefault="008F1F8C">
      <w:pPr>
        <w:pStyle w:val="TM3"/>
        <w:tabs>
          <w:tab w:val="right" w:leader="dot" w:pos="9736"/>
        </w:tabs>
        <w:rPr>
          <w:rFonts w:asciiTheme="minorHAnsi" w:eastAsiaTheme="minorEastAsia" w:hAnsiTheme="minorHAnsi"/>
          <w:noProof/>
          <w:sz w:val="22"/>
          <w:lang w:eastAsia="fr-CH"/>
        </w:rPr>
      </w:pPr>
      <w:hyperlink w:anchor="_Toc414999634" w:history="1">
        <w:r w:rsidR="00B53877" w:rsidRPr="00723F3C">
          <w:rPr>
            <w:rStyle w:val="Lienhypertexte"/>
            <w:noProof/>
          </w:rPr>
          <w:t>Développement</w:t>
        </w:r>
        <w:r w:rsidR="00B53877">
          <w:rPr>
            <w:noProof/>
            <w:webHidden/>
          </w:rPr>
          <w:tab/>
        </w:r>
        <w:r w:rsidR="00B53877">
          <w:rPr>
            <w:noProof/>
            <w:webHidden/>
          </w:rPr>
          <w:fldChar w:fldCharType="begin"/>
        </w:r>
        <w:r w:rsidR="00B53877">
          <w:rPr>
            <w:noProof/>
            <w:webHidden/>
          </w:rPr>
          <w:instrText xml:space="preserve"> PAGEREF _Toc414999634 \h </w:instrText>
        </w:r>
        <w:r w:rsidR="00B53877">
          <w:rPr>
            <w:noProof/>
            <w:webHidden/>
          </w:rPr>
        </w:r>
        <w:r w:rsidR="00B53877">
          <w:rPr>
            <w:noProof/>
            <w:webHidden/>
          </w:rPr>
          <w:fldChar w:fldCharType="separate"/>
        </w:r>
        <w:r>
          <w:rPr>
            <w:noProof/>
            <w:webHidden/>
          </w:rPr>
          <w:t>6</w:t>
        </w:r>
        <w:r w:rsidR="00B53877">
          <w:rPr>
            <w:noProof/>
            <w:webHidden/>
          </w:rPr>
          <w:fldChar w:fldCharType="end"/>
        </w:r>
      </w:hyperlink>
    </w:p>
    <w:p w:rsidR="00B53877" w:rsidRDefault="008F1F8C">
      <w:pPr>
        <w:pStyle w:val="TM3"/>
        <w:tabs>
          <w:tab w:val="right" w:leader="dot" w:pos="9736"/>
        </w:tabs>
        <w:rPr>
          <w:rFonts w:asciiTheme="minorHAnsi" w:eastAsiaTheme="minorEastAsia" w:hAnsiTheme="minorHAnsi"/>
          <w:noProof/>
          <w:sz w:val="22"/>
          <w:lang w:eastAsia="fr-CH"/>
        </w:rPr>
      </w:pPr>
      <w:hyperlink w:anchor="_Toc414999635" w:history="1">
        <w:r w:rsidR="00B53877" w:rsidRPr="00723F3C">
          <w:rPr>
            <w:rStyle w:val="Lienhypertexte"/>
            <w:noProof/>
          </w:rPr>
          <w:t>Conclusion</w:t>
        </w:r>
        <w:r w:rsidR="00B53877">
          <w:rPr>
            <w:noProof/>
            <w:webHidden/>
          </w:rPr>
          <w:tab/>
        </w:r>
        <w:r w:rsidR="00B53877">
          <w:rPr>
            <w:noProof/>
            <w:webHidden/>
          </w:rPr>
          <w:fldChar w:fldCharType="begin"/>
        </w:r>
        <w:r w:rsidR="00B53877">
          <w:rPr>
            <w:noProof/>
            <w:webHidden/>
          </w:rPr>
          <w:instrText xml:space="preserve"> PAGEREF _Toc414999635 \h </w:instrText>
        </w:r>
        <w:r w:rsidR="00B53877">
          <w:rPr>
            <w:noProof/>
            <w:webHidden/>
          </w:rPr>
        </w:r>
        <w:r w:rsidR="00B53877">
          <w:rPr>
            <w:noProof/>
            <w:webHidden/>
          </w:rPr>
          <w:fldChar w:fldCharType="separate"/>
        </w:r>
        <w:r>
          <w:rPr>
            <w:noProof/>
            <w:webHidden/>
          </w:rPr>
          <w:t>7</w:t>
        </w:r>
        <w:r w:rsidR="00B53877">
          <w:rPr>
            <w:noProof/>
            <w:webHidden/>
          </w:rPr>
          <w:fldChar w:fldCharType="end"/>
        </w:r>
      </w:hyperlink>
    </w:p>
    <w:p w:rsidR="00B53877" w:rsidRDefault="008F1F8C">
      <w:pPr>
        <w:pStyle w:val="TM2"/>
        <w:tabs>
          <w:tab w:val="right" w:leader="dot" w:pos="9736"/>
        </w:tabs>
        <w:rPr>
          <w:rFonts w:asciiTheme="minorHAnsi" w:eastAsiaTheme="minorEastAsia" w:hAnsiTheme="minorHAnsi"/>
          <w:noProof/>
          <w:sz w:val="22"/>
          <w:lang w:eastAsia="fr-CH"/>
        </w:rPr>
      </w:pPr>
      <w:hyperlink w:anchor="_Toc414999636" w:history="1">
        <w:r w:rsidR="00B53877" w:rsidRPr="00723F3C">
          <w:rPr>
            <w:rStyle w:val="Lienhypertexte"/>
            <w:noProof/>
          </w:rPr>
          <w:t>Conclusion</w:t>
        </w:r>
        <w:r w:rsidR="00B53877">
          <w:rPr>
            <w:noProof/>
            <w:webHidden/>
          </w:rPr>
          <w:tab/>
        </w:r>
        <w:r w:rsidR="00B53877">
          <w:rPr>
            <w:noProof/>
            <w:webHidden/>
          </w:rPr>
          <w:fldChar w:fldCharType="begin"/>
        </w:r>
        <w:r w:rsidR="00B53877">
          <w:rPr>
            <w:noProof/>
            <w:webHidden/>
          </w:rPr>
          <w:instrText xml:space="preserve"> PAGEREF _Toc414999636 \h </w:instrText>
        </w:r>
        <w:r w:rsidR="00B53877">
          <w:rPr>
            <w:noProof/>
            <w:webHidden/>
          </w:rPr>
        </w:r>
        <w:r w:rsidR="00B53877">
          <w:rPr>
            <w:noProof/>
            <w:webHidden/>
          </w:rPr>
          <w:fldChar w:fldCharType="separate"/>
        </w:r>
        <w:r>
          <w:rPr>
            <w:noProof/>
            <w:webHidden/>
          </w:rPr>
          <w:t>8</w:t>
        </w:r>
        <w:r w:rsidR="00B53877">
          <w:rPr>
            <w:noProof/>
            <w:webHidden/>
          </w:rPr>
          <w:fldChar w:fldCharType="end"/>
        </w:r>
      </w:hyperlink>
    </w:p>
    <w:p w:rsidR="00B53877" w:rsidRDefault="008F1F8C">
      <w:pPr>
        <w:pStyle w:val="TM2"/>
        <w:tabs>
          <w:tab w:val="right" w:leader="dot" w:pos="9736"/>
        </w:tabs>
        <w:rPr>
          <w:rFonts w:asciiTheme="minorHAnsi" w:eastAsiaTheme="minorEastAsia" w:hAnsiTheme="minorHAnsi"/>
          <w:noProof/>
          <w:sz w:val="22"/>
          <w:lang w:eastAsia="fr-CH"/>
        </w:rPr>
      </w:pPr>
      <w:hyperlink w:anchor="_Toc414999637" w:history="1">
        <w:r w:rsidR="00B53877" w:rsidRPr="00723F3C">
          <w:rPr>
            <w:rStyle w:val="Lienhypertexte"/>
            <w:noProof/>
          </w:rPr>
          <w:t>Bilan personnel</w:t>
        </w:r>
        <w:r w:rsidR="00B53877">
          <w:rPr>
            <w:noProof/>
            <w:webHidden/>
          </w:rPr>
          <w:tab/>
        </w:r>
        <w:r w:rsidR="00B53877">
          <w:rPr>
            <w:noProof/>
            <w:webHidden/>
          </w:rPr>
          <w:fldChar w:fldCharType="begin"/>
        </w:r>
        <w:r w:rsidR="00B53877">
          <w:rPr>
            <w:noProof/>
            <w:webHidden/>
          </w:rPr>
          <w:instrText xml:space="preserve"> PAGEREF _Toc414999637 \h </w:instrText>
        </w:r>
        <w:r w:rsidR="00B53877">
          <w:rPr>
            <w:noProof/>
            <w:webHidden/>
          </w:rPr>
        </w:r>
        <w:r w:rsidR="00B53877">
          <w:rPr>
            <w:noProof/>
            <w:webHidden/>
          </w:rPr>
          <w:fldChar w:fldCharType="separate"/>
        </w:r>
        <w:r>
          <w:rPr>
            <w:noProof/>
            <w:webHidden/>
          </w:rPr>
          <w:t>8</w:t>
        </w:r>
        <w:r w:rsidR="00B53877">
          <w:rPr>
            <w:noProof/>
            <w:webHidden/>
          </w:rPr>
          <w:fldChar w:fldCharType="end"/>
        </w:r>
      </w:hyperlink>
    </w:p>
    <w:p w:rsidR="00B53877" w:rsidRDefault="008F1F8C">
      <w:pPr>
        <w:pStyle w:val="TM2"/>
        <w:tabs>
          <w:tab w:val="right" w:leader="dot" w:pos="9736"/>
        </w:tabs>
        <w:rPr>
          <w:rFonts w:asciiTheme="minorHAnsi" w:eastAsiaTheme="minorEastAsia" w:hAnsiTheme="minorHAnsi"/>
          <w:noProof/>
          <w:sz w:val="22"/>
          <w:lang w:eastAsia="fr-CH"/>
        </w:rPr>
      </w:pPr>
      <w:hyperlink w:anchor="_Toc414999638" w:history="1">
        <w:r w:rsidR="00B53877" w:rsidRPr="00723F3C">
          <w:rPr>
            <w:rStyle w:val="Lienhypertexte"/>
            <w:noProof/>
          </w:rPr>
          <w:t>Annexes</w:t>
        </w:r>
        <w:r w:rsidR="00B53877">
          <w:rPr>
            <w:noProof/>
            <w:webHidden/>
          </w:rPr>
          <w:tab/>
        </w:r>
        <w:r w:rsidR="00B53877">
          <w:rPr>
            <w:noProof/>
            <w:webHidden/>
          </w:rPr>
          <w:fldChar w:fldCharType="begin"/>
        </w:r>
        <w:r w:rsidR="00B53877">
          <w:rPr>
            <w:noProof/>
            <w:webHidden/>
          </w:rPr>
          <w:instrText xml:space="preserve"> PAGEREF _Toc414999638 \h </w:instrText>
        </w:r>
        <w:r w:rsidR="00B53877">
          <w:rPr>
            <w:noProof/>
            <w:webHidden/>
          </w:rPr>
        </w:r>
        <w:r w:rsidR="00B53877">
          <w:rPr>
            <w:noProof/>
            <w:webHidden/>
          </w:rPr>
          <w:fldChar w:fldCharType="separate"/>
        </w:r>
        <w:r>
          <w:rPr>
            <w:noProof/>
            <w:webHidden/>
          </w:rPr>
          <w:t>8</w:t>
        </w:r>
        <w:r w:rsidR="00B53877">
          <w:rPr>
            <w:noProof/>
            <w:webHidden/>
          </w:rPr>
          <w:fldChar w:fldCharType="end"/>
        </w:r>
      </w:hyperlink>
    </w:p>
    <w:p w:rsidR="00B53877" w:rsidRDefault="008F1F8C">
      <w:pPr>
        <w:pStyle w:val="TM3"/>
        <w:tabs>
          <w:tab w:val="right" w:leader="dot" w:pos="9736"/>
        </w:tabs>
        <w:rPr>
          <w:rFonts w:asciiTheme="minorHAnsi" w:eastAsiaTheme="minorEastAsia" w:hAnsiTheme="minorHAnsi"/>
          <w:noProof/>
          <w:sz w:val="22"/>
          <w:lang w:eastAsia="fr-CH"/>
        </w:rPr>
      </w:pPr>
      <w:hyperlink w:anchor="_Toc414999639" w:history="1">
        <w:r w:rsidR="00B53877" w:rsidRPr="00723F3C">
          <w:rPr>
            <w:rStyle w:val="Lienhypertexte"/>
            <w:rFonts w:cs="Times New Roman"/>
            <w:noProof/>
          </w:rPr>
          <w:t>Dossier photographique</w:t>
        </w:r>
        <w:r w:rsidR="00B53877">
          <w:rPr>
            <w:noProof/>
            <w:webHidden/>
          </w:rPr>
          <w:tab/>
        </w:r>
        <w:r w:rsidR="00B53877">
          <w:rPr>
            <w:noProof/>
            <w:webHidden/>
          </w:rPr>
          <w:fldChar w:fldCharType="begin"/>
        </w:r>
        <w:r w:rsidR="00B53877">
          <w:rPr>
            <w:noProof/>
            <w:webHidden/>
          </w:rPr>
          <w:instrText xml:space="preserve"> PAGEREF _Toc414999639 \h </w:instrText>
        </w:r>
        <w:r w:rsidR="00B53877">
          <w:rPr>
            <w:noProof/>
            <w:webHidden/>
          </w:rPr>
        </w:r>
        <w:r w:rsidR="00B53877">
          <w:rPr>
            <w:noProof/>
            <w:webHidden/>
          </w:rPr>
          <w:fldChar w:fldCharType="separate"/>
        </w:r>
        <w:r>
          <w:rPr>
            <w:noProof/>
            <w:webHidden/>
          </w:rPr>
          <w:t>0</w:t>
        </w:r>
        <w:r w:rsidR="00B53877">
          <w:rPr>
            <w:noProof/>
            <w:webHidden/>
          </w:rPr>
          <w:fldChar w:fldCharType="end"/>
        </w:r>
      </w:hyperlink>
    </w:p>
    <w:p w:rsidR="004560C9" w:rsidRPr="005F3D7A" w:rsidRDefault="004560C9" w:rsidP="004560C9">
      <w:pPr>
        <w:jc w:val="both"/>
        <w:rPr>
          <w:szCs w:val="24"/>
        </w:rPr>
      </w:pPr>
      <w:r w:rsidRPr="005F3D7A">
        <w:rPr>
          <w:szCs w:val="24"/>
        </w:rPr>
        <w:fldChar w:fldCharType="end"/>
      </w:r>
    </w:p>
    <w:p w:rsidR="004560C9" w:rsidRPr="005F3D7A" w:rsidRDefault="004560C9" w:rsidP="004560C9">
      <w:pPr>
        <w:jc w:val="both"/>
        <w:rPr>
          <w:szCs w:val="24"/>
        </w:rPr>
      </w:pPr>
      <w:r w:rsidRPr="005F3D7A">
        <w:rPr>
          <w:szCs w:val="24"/>
        </w:rPr>
        <w:br w:type="page"/>
      </w:r>
    </w:p>
    <w:p w:rsidR="004560C9" w:rsidRPr="005F3D7A" w:rsidRDefault="004560C9" w:rsidP="004560C9">
      <w:pPr>
        <w:jc w:val="both"/>
        <w:rPr>
          <w:szCs w:val="24"/>
        </w:rPr>
      </w:pPr>
    </w:p>
    <w:p w:rsidR="004560C9" w:rsidRDefault="004560C9" w:rsidP="004560C9">
      <w:pPr>
        <w:pStyle w:val="Titre2"/>
      </w:pPr>
      <w:bookmarkStart w:id="1" w:name="_Toc414999617"/>
      <w:r w:rsidRPr="005F3D7A">
        <w:t>Préambule</w:t>
      </w:r>
      <w:bookmarkEnd w:id="1"/>
    </w:p>
    <w:p w:rsidR="004560C9" w:rsidRDefault="004560C9" w:rsidP="004560C9">
      <w:pPr>
        <w:pStyle w:val="Titre3"/>
      </w:pPr>
      <w:bookmarkStart w:id="2" w:name="_Toc414999618"/>
      <w:r>
        <w:t>Présentation personnelle</w:t>
      </w:r>
      <w:bookmarkEnd w:id="2"/>
    </w:p>
    <w:p w:rsidR="004560C9" w:rsidRDefault="004560C9" w:rsidP="004560C9">
      <w:r>
        <w:t xml:space="preserve">Je m’appelle Joëlle Vauthier, </w:t>
      </w:r>
      <w:r w:rsidR="00394CEE">
        <w:t xml:space="preserve">j’ai </w:t>
      </w:r>
      <w:r>
        <w:t>26 ans et je suis informaticienne généraliste en 2</w:t>
      </w:r>
      <w:r w:rsidR="00394CEE">
        <w:t>è</w:t>
      </w:r>
      <w:r>
        <w:t xml:space="preserve">me année à l’école des métiers techniques de Porrentruy. </w:t>
      </w:r>
    </w:p>
    <w:p w:rsidR="004560C9" w:rsidRDefault="004560C9" w:rsidP="004560C9">
      <w:r>
        <w:t>J’écris des histoires depuis plus de 10 ans et je gère des forums depuis presque aussi longtemps. J’ai découvert la gestion des forums en m’occupant de plusieurs RPG avant de me consacrer aux forums d’écriture quelques années plus tard. J’avais notamment rejoint l’administration d’un forum dédié à un défi d’écriture, Les Nuits de l’</w:t>
      </w:r>
      <w:r w:rsidR="00394CEE">
        <w:t>E</w:t>
      </w:r>
      <w:r>
        <w:t xml:space="preserve">criture, créé par une amie. En plus d’aider à organiser les Nuits, je gérais l’aspect décoration du forum ainsi que les problèmes techniques. </w:t>
      </w:r>
    </w:p>
    <w:p w:rsidR="004560C9" w:rsidRPr="0069791D" w:rsidRDefault="004560C9" w:rsidP="004560C9">
      <w:r>
        <w:t xml:space="preserve">Du flood </w:t>
      </w:r>
      <w:r>
        <w:rPr>
          <w:rStyle w:val="Appelnotedebasdep"/>
        </w:rPr>
        <w:footnoteReference w:id="1"/>
      </w:r>
      <w:r>
        <w:t xml:space="preserve"> de ce forum, aujourd’hui fermé, est né Clavier Dansant, mon propre forum d’écriture que j’administre avec une amie québécoise.  Le but du forum est de proposer des challenges sous des formes très variées, ainsi qu’un environnement de soutien et d’aide pour tous les aspects de l’écriture. </w:t>
      </w:r>
    </w:p>
    <w:p w:rsidR="004560C9" w:rsidRDefault="004560C9" w:rsidP="004560C9">
      <w:pPr>
        <w:pStyle w:val="Titre3"/>
      </w:pPr>
      <w:bookmarkStart w:id="3" w:name="_Toc414999619"/>
      <w:r>
        <w:t>Thème et sujet</w:t>
      </w:r>
      <w:bookmarkEnd w:id="3"/>
    </w:p>
    <w:p w:rsidR="004560C9" w:rsidRDefault="004560C9" w:rsidP="004560C9">
      <w:r>
        <w:t>Le thème général du TP imposé par notre enseignant était « Moi, en tant que… »</w:t>
      </w:r>
      <w:r w:rsidR="00394CEE">
        <w:t>,</w:t>
      </w:r>
      <w:r>
        <w:t xml:space="preserve"> </w:t>
      </w:r>
      <w:proofErr w:type="gramStart"/>
      <w:r>
        <w:t>et</w:t>
      </w:r>
      <w:proofErr w:type="gramEnd"/>
      <w:r>
        <w:t xml:space="preserve"> devait nous permettre de nous exprimer sur un rôle social que nous exerçons et de l’analyser. </w:t>
      </w:r>
    </w:p>
    <w:p w:rsidR="004560C9" w:rsidRPr="00105D92" w:rsidRDefault="004560C9" w:rsidP="004560C9">
      <w:r>
        <w:t>Vu mon implication dans un forum d’écriture, j’ai choisi de parler de mon rôle d’administratrice sur Clavier Dansant.</w:t>
      </w:r>
    </w:p>
    <w:p w:rsidR="004560C9" w:rsidRPr="00AF090F" w:rsidRDefault="004560C9" w:rsidP="004560C9">
      <w:pPr>
        <w:pStyle w:val="Titre3"/>
        <w:jc w:val="both"/>
      </w:pPr>
      <w:bookmarkStart w:id="4" w:name="_Toc414999620"/>
      <w:r w:rsidRPr="005F3D7A">
        <w:t>Motivations</w:t>
      </w:r>
      <w:bookmarkEnd w:id="4"/>
    </w:p>
    <w:p w:rsidR="004560C9" w:rsidRPr="005F3D7A" w:rsidRDefault="004560C9" w:rsidP="004560C9">
      <w:pPr>
        <w:jc w:val="both"/>
        <w:rPr>
          <w:szCs w:val="24"/>
        </w:rPr>
      </w:pPr>
      <w:r w:rsidRPr="005F3D7A">
        <w:rPr>
          <w:szCs w:val="24"/>
        </w:rPr>
        <w:t xml:space="preserve">Je souhaite traiter de mon rôle d’administratrice sur un forum d’écriture car c’est une activité dans laquelle je m’investis abondamment. C’est un rôle social que j’exerce tous les jours, de façon plus ou moins importante. </w:t>
      </w:r>
    </w:p>
    <w:p w:rsidR="004560C9" w:rsidRPr="005F3D7A" w:rsidRDefault="004560C9" w:rsidP="004560C9">
      <w:pPr>
        <w:jc w:val="both"/>
        <w:rPr>
          <w:szCs w:val="24"/>
        </w:rPr>
      </w:pPr>
      <w:r w:rsidRPr="005F3D7A">
        <w:rPr>
          <w:szCs w:val="24"/>
        </w:rPr>
        <w:t>En tant qu’administratrice sur un forum d’écriture, j’ai des contacts et responsabilité</w:t>
      </w:r>
      <w:r>
        <w:rPr>
          <w:szCs w:val="24"/>
        </w:rPr>
        <w:t>s</w:t>
      </w:r>
      <w:r w:rsidRPr="005F3D7A">
        <w:rPr>
          <w:szCs w:val="24"/>
        </w:rPr>
        <w:t xml:space="preserve"> variés avec et envers les utilisateurs du forum. J’ai aussi des rôles plus techniques ou d’organisation des activités.</w:t>
      </w:r>
    </w:p>
    <w:p w:rsidR="004560C9" w:rsidRPr="005F3D7A" w:rsidRDefault="004560C9" w:rsidP="004560C9">
      <w:pPr>
        <w:jc w:val="both"/>
        <w:rPr>
          <w:szCs w:val="24"/>
        </w:rPr>
      </w:pPr>
      <w:r w:rsidRPr="005F3D7A">
        <w:rPr>
          <w:szCs w:val="24"/>
        </w:rPr>
        <w:t xml:space="preserve">J’aimerais traiter de l’aspect éthique </w:t>
      </w:r>
      <w:r>
        <w:rPr>
          <w:szCs w:val="24"/>
        </w:rPr>
        <w:t>au</w:t>
      </w:r>
      <w:r w:rsidRPr="005F3D7A">
        <w:rPr>
          <w:szCs w:val="24"/>
        </w:rPr>
        <w:t xml:space="preserve"> travers de la solidarité et la tolérance car sur un forum d’écriture, on rencontre tous type</w:t>
      </w:r>
      <w:r>
        <w:rPr>
          <w:szCs w:val="24"/>
        </w:rPr>
        <w:t>s</w:t>
      </w:r>
      <w:r w:rsidRPr="005F3D7A">
        <w:rPr>
          <w:szCs w:val="24"/>
        </w:rPr>
        <w:t xml:space="preserve"> de texte et chaque utilisateur a sa propre sensibilité, en matière de littérature mais aussi en général. En tant qu’administratrice et avec l’aide des modérateurs, c’est l’un de mes rôles de réussir à faire cohabiter ses différentes sensibilités au sein du forum. </w:t>
      </w:r>
    </w:p>
    <w:p w:rsidR="004560C9" w:rsidRPr="005F3D7A" w:rsidRDefault="004560C9" w:rsidP="004560C9">
      <w:pPr>
        <w:jc w:val="both"/>
        <w:rPr>
          <w:szCs w:val="24"/>
        </w:rPr>
      </w:pPr>
      <w:r w:rsidRPr="005F3D7A">
        <w:rPr>
          <w:szCs w:val="24"/>
        </w:rPr>
        <w:t xml:space="preserve">Mes responsabilités, </w:t>
      </w:r>
      <w:r>
        <w:rPr>
          <w:szCs w:val="24"/>
        </w:rPr>
        <w:t xml:space="preserve">relatives à la problématique des </w:t>
      </w:r>
      <w:r w:rsidRPr="005F3D7A">
        <w:rPr>
          <w:szCs w:val="24"/>
        </w:rPr>
        <w:t>plagiat</w:t>
      </w:r>
      <w:r>
        <w:rPr>
          <w:szCs w:val="24"/>
        </w:rPr>
        <w:t>s</w:t>
      </w:r>
      <w:r w:rsidRPr="005F3D7A">
        <w:rPr>
          <w:szCs w:val="24"/>
        </w:rPr>
        <w:t xml:space="preserve"> notamment, amène</w:t>
      </w:r>
      <w:r>
        <w:rPr>
          <w:szCs w:val="24"/>
        </w:rPr>
        <w:t>nt</w:t>
      </w:r>
      <w:r w:rsidRPr="005F3D7A">
        <w:rPr>
          <w:szCs w:val="24"/>
        </w:rPr>
        <w:t xml:space="preserve"> l’aspect du droit dans le sujet.</w:t>
      </w:r>
    </w:p>
    <w:p w:rsidR="004560C9" w:rsidRPr="005F3D7A" w:rsidRDefault="004560C9" w:rsidP="004560C9">
      <w:pPr>
        <w:jc w:val="both"/>
        <w:rPr>
          <w:szCs w:val="24"/>
        </w:rPr>
      </w:pPr>
      <w:r w:rsidRPr="005F3D7A">
        <w:rPr>
          <w:szCs w:val="24"/>
        </w:rPr>
        <w:lastRenderedPageBreak/>
        <w:t>Les différentes cultures se retrouvant sur le forum sont idéales pour parler de la diversité culturelle.  En effet, le monde de la francophonie est divers et varié.</w:t>
      </w:r>
      <w:r>
        <w:rPr>
          <w:szCs w:val="24"/>
        </w:rPr>
        <w:t xml:space="preserve"> En raison de la colonisation massive dans le passé, des populations qui partageaient jusqu’alors la même culture ont évolué différemment. Pour le constater, il suffit de comparer le français de la métropole avec celui du Québec.</w:t>
      </w:r>
    </w:p>
    <w:p w:rsidR="004560C9" w:rsidRPr="00AF090F" w:rsidRDefault="004560C9" w:rsidP="004560C9">
      <w:pPr>
        <w:pStyle w:val="Titre3"/>
        <w:jc w:val="both"/>
      </w:pPr>
      <w:bookmarkStart w:id="5" w:name="_Toc414999621"/>
      <w:r w:rsidRPr="005F3D7A">
        <w:t>Méthodologie</w:t>
      </w:r>
      <w:bookmarkEnd w:id="5"/>
    </w:p>
    <w:p w:rsidR="004560C9" w:rsidRDefault="004560C9" w:rsidP="004560C9">
      <w:pPr>
        <w:jc w:val="both"/>
        <w:rPr>
          <w:szCs w:val="24"/>
        </w:rPr>
      </w:pPr>
      <w:r>
        <w:rPr>
          <w:szCs w:val="24"/>
        </w:rPr>
        <w:t>Afin d’obtenir les informations dont je pourrais avoir besoin, je vais principalement me baser</w:t>
      </w:r>
      <w:r w:rsidRPr="005F3D7A">
        <w:rPr>
          <w:szCs w:val="24"/>
        </w:rPr>
        <w:t xml:space="preserve"> sur ma propre expérience mais aussi demander l’avis de simple</w:t>
      </w:r>
      <w:r>
        <w:rPr>
          <w:szCs w:val="24"/>
        </w:rPr>
        <w:t>s</w:t>
      </w:r>
      <w:r w:rsidRPr="005F3D7A">
        <w:rPr>
          <w:szCs w:val="24"/>
        </w:rPr>
        <w:t xml:space="preserve"> utilisateurs et d’autre</w:t>
      </w:r>
      <w:r>
        <w:rPr>
          <w:szCs w:val="24"/>
        </w:rPr>
        <w:t>s</w:t>
      </w:r>
      <w:r w:rsidRPr="005F3D7A">
        <w:rPr>
          <w:szCs w:val="24"/>
        </w:rPr>
        <w:t xml:space="preserve"> administrateurs se trouvant dans la même</w:t>
      </w:r>
      <w:r>
        <w:rPr>
          <w:szCs w:val="24"/>
        </w:rPr>
        <w:t xml:space="preserve"> position que moi.</w:t>
      </w:r>
    </w:p>
    <w:p w:rsidR="004560C9" w:rsidRDefault="004560C9" w:rsidP="004560C9">
      <w:pPr>
        <w:rPr>
          <w:szCs w:val="24"/>
        </w:rPr>
      </w:pPr>
      <w:r>
        <w:rPr>
          <w:szCs w:val="24"/>
        </w:rPr>
        <w:t xml:space="preserve">Je vais commencer par rédiger un brouillon du TP dans son ensemble. Puis j’échelonnerai la rédaction finale des différentes parties, en respectant les délais prédéfinis par notre enseignant. </w:t>
      </w:r>
    </w:p>
    <w:p w:rsidR="004560C9" w:rsidRDefault="004560C9" w:rsidP="004560C9">
      <w:pPr>
        <w:rPr>
          <w:color w:val="2E74B5"/>
          <w:sz w:val="28"/>
          <w:szCs w:val="26"/>
        </w:rPr>
      </w:pPr>
      <w:r>
        <w:rPr>
          <w:szCs w:val="24"/>
        </w:rPr>
        <w:t xml:space="preserve">Ceux-ci s’étalent du 18 février avec la réalisation du présent préambule, jusqu’au 25 mars qui est la date de remise du document terminé. J’estime qu’il me faudra travailler entre 3 et 6 heures hebdomadairement pour respecter ces délais. Pendant toute la réalisation du TP, je tiendrai à jour un journal de travail fourni par l’enseignant. </w:t>
      </w:r>
    </w:p>
    <w:p w:rsidR="004560C9" w:rsidRPr="005F3D7A" w:rsidRDefault="004560C9" w:rsidP="004560C9">
      <w:pPr>
        <w:pStyle w:val="Titre2"/>
      </w:pPr>
      <w:bookmarkStart w:id="6" w:name="_Toc414999622"/>
      <w:r w:rsidRPr="005F3D7A">
        <w:t>Introduction</w:t>
      </w:r>
      <w:bookmarkEnd w:id="6"/>
    </w:p>
    <w:p w:rsidR="004560C9" w:rsidRPr="00AF090F" w:rsidRDefault="004560C9" w:rsidP="004560C9">
      <w:pPr>
        <w:pStyle w:val="Titre3"/>
        <w:jc w:val="both"/>
      </w:pPr>
      <w:bookmarkStart w:id="7" w:name="_Toc414999623"/>
      <w:r w:rsidRPr="005F3D7A">
        <w:t>Cadre général</w:t>
      </w:r>
      <w:bookmarkEnd w:id="7"/>
    </w:p>
    <w:p w:rsidR="004560C9" w:rsidRDefault="004560C9" w:rsidP="004560C9">
      <w:r>
        <w:t>L’administration d’un forum sur internet en général demande de savoir gérer des problèmes de nature variée. Dans le cas d’un forum consacré à l’écriture cela est normal de retrouver un certain nombre de ceux-ci.</w:t>
      </w:r>
    </w:p>
    <w:p w:rsidR="004560C9" w:rsidRDefault="004560C9" w:rsidP="004560C9">
      <w:r>
        <w:t xml:space="preserve">Dans ce travail personnel, je vais développer quelques-uns d’entre eux et chercher à trouver des solutions pour les résoudre voir les éviter. </w:t>
      </w:r>
    </w:p>
    <w:p w:rsidR="009A75C8" w:rsidRDefault="004560C9" w:rsidP="004560C9">
      <w:r>
        <w:t xml:space="preserve">Je vais donc me poser la question suivante, tout le long du travail personnel : </w:t>
      </w:r>
    </w:p>
    <w:p w:rsidR="004560C9" w:rsidRPr="0009330E" w:rsidRDefault="004560C9" w:rsidP="0009330E">
      <w:pPr>
        <w:spacing w:before="0" w:after="0"/>
        <w:jc w:val="center"/>
        <w:rPr>
          <w:b/>
          <w:sz w:val="40"/>
          <w:szCs w:val="40"/>
        </w:rPr>
      </w:pPr>
      <w:r w:rsidRPr="0009330E">
        <w:rPr>
          <w:b/>
          <w:sz w:val="40"/>
          <w:szCs w:val="40"/>
        </w:rPr>
        <w:t xml:space="preserve">Quelles difficultés l’administration d’un tel forum </w:t>
      </w:r>
      <w:r w:rsidR="0009330E">
        <w:rPr>
          <w:b/>
          <w:sz w:val="40"/>
          <w:szCs w:val="40"/>
        </w:rPr>
        <w:t>p</w:t>
      </w:r>
      <w:r w:rsidR="0009330E" w:rsidRPr="0009330E">
        <w:rPr>
          <w:b/>
          <w:sz w:val="40"/>
          <w:szCs w:val="40"/>
        </w:rPr>
        <w:t>eut-elle</w:t>
      </w:r>
      <w:r w:rsidRPr="0009330E">
        <w:rPr>
          <w:b/>
          <w:sz w:val="40"/>
          <w:szCs w:val="40"/>
        </w:rPr>
        <w:t xml:space="preserve"> engendrer ?</w:t>
      </w:r>
    </w:p>
    <w:p w:rsidR="0009330E" w:rsidRDefault="0009330E" w:rsidP="0009330E">
      <w:pPr>
        <w:spacing w:after="160"/>
        <w:rPr>
          <w:rFonts w:eastAsiaTheme="majorEastAsia" w:cstheme="majorBidi"/>
          <w:color w:val="2E74B5" w:themeColor="accent1" w:themeShade="BF"/>
          <w:sz w:val="32"/>
          <w:szCs w:val="26"/>
        </w:rPr>
      </w:pPr>
      <w:r>
        <w:t>Pour ce faire, je vais plus particulièrement développer trois aspects qui sont le droit, l'éthique ainsi que l'identité et la socialisation.</w:t>
      </w:r>
      <w:r>
        <w:br w:type="page"/>
      </w:r>
    </w:p>
    <w:p w:rsidR="004560C9" w:rsidRPr="003E3649" w:rsidRDefault="004560C9" w:rsidP="00FD017F">
      <w:pPr>
        <w:pStyle w:val="Titre2"/>
      </w:pPr>
      <w:bookmarkStart w:id="8" w:name="_Toc414999624"/>
      <w:r w:rsidRPr="005F3D7A">
        <w:lastRenderedPageBreak/>
        <w:t>Aspect droit : O</w:t>
      </w:r>
      <w:r>
        <w:t>ù</w:t>
      </w:r>
      <w:r w:rsidRPr="005F3D7A">
        <w:t xml:space="preserve"> commence et fini</w:t>
      </w:r>
      <w:r>
        <w:t>t</w:t>
      </w:r>
      <w:r w:rsidRPr="005F3D7A">
        <w:t xml:space="preserve"> ma responsabilité vis-à-vis des utilisateurs et de leur comportement ?</w:t>
      </w:r>
      <w:bookmarkEnd w:id="8"/>
    </w:p>
    <w:p w:rsidR="007170FF" w:rsidRDefault="007170FF" w:rsidP="007170FF">
      <w:pPr>
        <w:pStyle w:val="Titre3"/>
      </w:pPr>
      <w:bookmarkStart w:id="9" w:name="_Toc414999625"/>
      <w:r>
        <w:t>Introduction</w:t>
      </w:r>
      <w:bookmarkEnd w:id="9"/>
    </w:p>
    <w:p w:rsidR="004560C9" w:rsidRDefault="004560C9" w:rsidP="004560C9">
      <w:r>
        <w:t>En tant qu’administratrice, j’ai une certaine responsabilité sur ce qui se passe sur mon forum. Cela concerne aussi bien les messages postés que le comportement des utilisateurs. Mais quelle est cette responsabilité et où s’arrête-elle ?</w:t>
      </w:r>
    </w:p>
    <w:p w:rsidR="007170FF" w:rsidRDefault="007170FF" w:rsidP="004560C9">
      <w:r>
        <w:t>En quelques paragraphes, je vais essaye</w:t>
      </w:r>
      <w:r w:rsidR="00394CEE">
        <w:t>r</w:t>
      </w:r>
      <w:r>
        <w:t xml:space="preserve"> de traiter de ses responsabilités et de leurs limites.</w:t>
      </w:r>
    </w:p>
    <w:p w:rsidR="007170FF" w:rsidRDefault="007170FF" w:rsidP="007170FF">
      <w:pPr>
        <w:pStyle w:val="Titre3"/>
      </w:pPr>
      <w:bookmarkStart w:id="10" w:name="_Toc414999626"/>
      <w:r>
        <w:t>Développement</w:t>
      </w:r>
      <w:bookmarkEnd w:id="10"/>
    </w:p>
    <w:p w:rsidR="00DB2A65" w:rsidRDefault="004560C9" w:rsidP="004560C9">
      <w:r>
        <w:t xml:space="preserve">Dans un forum d’écriture, inévitablement des textes, sous forme d’extraits ou complets, sont postés. Malheureusement, qui dit texte dit aussi plagiat. C’est à moi de juger, avec l’aide de l’équipe de modération, si un cas de </w:t>
      </w:r>
      <w:r w:rsidR="00394CEE">
        <w:t>plagiat signalé est réel ou non, e</w:t>
      </w:r>
      <w:r>
        <w:t xml:space="preserve">t d’entreprendre </w:t>
      </w:r>
      <w:r w:rsidR="00394CEE">
        <w:t xml:space="preserve">alors </w:t>
      </w:r>
      <w:r>
        <w:t xml:space="preserve">des actions en conséquence. </w:t>
      </w:r>
    </w:p>
    <w:p w:rsidR="004560C9" w:rsidRDefault="00DB2A65" w:rsidP="004560C9">
      <w:r>
        <w:t>Par exemple, si l'équipe de modérateurs, ma collègue adm</w:t>
      </w:r>
      <w:r w:rsidR="00394CEE">
        <w:t>inistratrice ou moi-même constatons</w:t>
      </w:r>
      <w:r>
        <w:t xml:space="preserve"> que le membre X </w:t>
      </w:r>
      <w:r w:rsidR="00394CEE">
        <w:t>a</w:t>
      </w:r>
      <w:r>
        <w:t xml:space="preserve"> plagié le membre Y, ou même un texte venant d'en dehors du forum. Apr</w:t>
      </w:r>
      <w:r w:rsidR="00394CEE">
        <w:t>è</w:t>
      </w:r>
      <w:r>
        <w:t xml:space="preserve">s vérification, je me mettrai en contact avec lui, afin de lui rappeler que le </w:t>
      </w:r>
      <w:r w:rsidR="00394CEE">
        <w:t>p</w:t>
      </w:r>
      <w:r>
        <w:t xml:space="preserve">lagiat est puni par la loi et lui demander de retirer son texte. Selon son comportement, je devrais peut-être lui infliger un avertissement. Bien évidemment, je supprimerai son message s'il ne le fait pas. En cas de récidive, le bannissement pourra être une possibilité pour gérer ce membre. </w:t>
      </w:r>
    </w:p>
    <w:p w:rsidR="004560C9" w:rsidRDefault="004560C9" w:rsidP="004560C9">
      <w:r>
        <w:t>Un aspect qui concerne tous les forums en général est la gestion des utilisateurs mineurs. Avec l’aide des modérateurs, il me faut veiller à ce qu’aucun comportement inapproprié n’ait lieu envers ces membres mineurs. Ceci peut être particulièrement compliqué à cause de l’utilisation des messages privés.</w:t>
      </w:r>
      <w:r w:rsidR="009858B0">
        <w:t xml:space="preserve"> Cette surveillance ne s'</w:t>
      </w:r>
      <w:r w:rsidR="005715BE">
        <w:t>arrête</w:t>
      </w:r>
      <w:r w:rsidR="009858B0">
        <w:t xml:space="preserve"> bien </w:t>
      </w:r>
      <w:r w:rsidR="005715BE">
        <w:t>sûr</w:t>
      </w:r>
      <w:r w:rsidR="009858B0">
        <w:t xml:space="preserve"> pas aux messages posté</w:t>
      </w:r>
      <w:r w:rsidR="00394CEE">
        <w:t>s</w:t>
      </w:r>
      <w:r w:rsidR="009858B0">
        <w:t xml:space="preserve"> sur le forum mais concerne aussi les discussions sur le tchat.</w:t>
      </w:r>
    </w:p>
    <w:p w:rsidR="009858B0" w:rsidRDefault="009858B0" w:rsidP="004560C9">
      <w:r>
        <w:t>C</w:t>
      </w:r>
      <w:r w:rsidR="00394CEE">
        <w:t>elles</w:t>
      </w:r>
      <w:r>
        <w:t>-ci posent</w:t>
      </w:r>
      <w:r w:rsidR="00DB2A65">
        <w:t xml:space="preserve"> leurs propres </w:t>
      </w:r>
      <w:r>
        <w:t>problèmes</w:t>
      </w:r>
      <w:r w:rsidR="00DB2A65">
        <w:t xml:space="preserve"> de </w:t>
      </w:r>
      <w:r>
        <w:t>modération</w:t>
      </w:r>
      <w:r w:rsidR="00DB2A65">
        <w:t xml:space="preserve">. </w:t>
      </w:r>
      <w:r>
        <w:t xml:space="preserve">La discussion peut rapidement se tourner vers des aspects pouvant gêner certains membres. Deux ou trois utilisateurs ne doivent pas non plus pouvoir monopoliser l'espace de parole au détriment des autres membres connectés à ce moment-là. Il peut être bon de leur rappeler que les messages privés peuvent être plus approprié dans </w:t>
      </w:r>
      <w:r w:rsidR="00394CEE">
        <w:t>c</w:t>
      </w:r>
      <w:r>
        <w:t>es cas-là. Je peux aussi être appelé</w:t>
      </w:r>
      <w:r w:rsidR="00394CEE">
        <w:t>e</w:t>
      </w:r>
      <w:r>
        <w:t xml:space="preserve"> à effacer une conversation suite à la demande d'un membre ne souhaitant pas que ce </w:t>
      </w:r>
      <w:r w:rsidR="00394CEE">
        <w:t>dont il a</w:t>
      </w:r>
      <w:r>
        <w:t xml:space="preserve"> pu discuter soit visible p</w:t>
      </w:r>
      <w:r w:rsidR="00394CEE">
        <w:t>a</w:t>
      </w:r>
      <w:r>
        <w:t xml:space="preserve">r n'importe qui se connectant après coup. </w:t>
      </w:r>
    </w:p>
    <w:p w:rsidR="009858B0" w:rsidRDefault="009858B0" w:rsidP="004560C9">
      <w:r>
        <w:t>Une situation de problème technique révèle tout un autre aspect de mon travail et mes responsabilités sur le forum. Il me faut pouvoir expliquer la situation aux membres, en passant parfois par d'autre</w:t>
      </w:r>
      <w:r w:rsidR="00394CEE">
        <w:t>s</w:t>
      </w:r>
      <w:r>
        <w:t xml:space="preserve"> support</w:t>
      </w:r>
      <w:r w:rsidR="00394CEE">
        <w:t>s</w:t>
      </w:r>
      <w:r>
        <w:t xml:space="preserve"> </w:t>
      </w:r>
      <w:r w:rsidR="00394CEE">
        <w:t>(</w:t>
      </w:r>
      <w:r>
        <w:t>si un problème technique empêche l'accès au forum notamment</w:t>
      </w:r>
      <w:r w:rsidR="00394CEE">
        <w:t>)</w:t>
      </w:r>
      <w:r>
        <w:t>, mais aussi les rassurer ainsi que trouver des solutions temporaire si le problème ne peut être rapidement résolu.</w:t>
      </w:r>
    </w:p>
    <w:p w:rsidR="008B5B80" w:rsidRDefault="009858B0" w:rsidP="004560C9">
      <w:r>
        <w:t xml:space="preserve">C'est aussi ma responsabilité d'avertir les membres ayant un comportement inapproprié au sein du forum et </w:t>
      </w:r>
      <w:r w:rsidR="00394CEE">
        <w:t>de</w:t>
      </w:r>
      <w:r>
        <w:t xml:space="preserve"> les bannir, temporairement ou définitivement, dans les cas les plus graves. </w:t>
      </w:r>
    </w:p>
    <w:p w:rsidR="007170FF" w:rsidRDefault="007170FF" w:rsidP="007170FF">
      <w:pPr>
        <w:pStyle w:val="Titre3"/>
      </w:pPr>
      <w:bookmarkStart w:id="11" w:name="_Toc414999627"/>
      <w:r>
        <w:lastRenderedPageBreak/>
        <w:t>Conclusion</w:t>
      </w:r>
      <w:bookmarkEnd w:id="11"/>
    </w:p>
    <w:p w:rsidR="009858B0" w:rsidRPr="009858B0" w:rsidRDefault="009858B0" w:rsidP="009858B0">
      <w:r>
        <w:t xml:space="preserve">Pour conclure, je tenais </w:t>
      </w:r>
      <w:r w:rsidR="00394CEE">
        <w:t>à</w:t>
      </w:r>
      <w:r>
        <w:t xml:space="preserve"> relev</w:t>
      </w:r>
      <w:r w:rsidR="00394CEE">
        <w:t>er</w:t>
      </w:r>
      <w:r>
        <w:t xml:space="preserve"> le </w:t>
      </w:r>
      <w:r w:rsidR="005715BE">
        <w:t>rôle</w:t>
      </w:r>
      <w:r>
        <w:t xml:space="preserve"> </w:t>
      </w:r>
      <w:r w:rsidR="005715BE">
        <w:t>essentiel</w:t>
      </w:r>
      <w:r>
        <w:t xml:space="preserve"> jou</w:t>
      </w:r>
      <w:r w:rsidR="00394CEE">
        <w:t>é</w:t>
      </w:r>
      <w:r>
        <w:t xml:space="preserve"> par les </w:t>
      </w:r>
      <w:r w:rsidR="005715BE">
        <w:t>modérateurs</w:t>
      </w:r>
      <w:r>
        <w:t xml:space="preserve"> du forum. En effet, dans toutes </w:t>
      </w:r>
      <w:r w:rsidR="00394CEE">
        <w:t>c</w:t>
      </w:r>
      <w:r>
        <w:t>es responsabilités, je suis épaulé</w:t>
      </w:r>
      <w:r w:rsidR="00394CEE">
        <w:t>e</w:t>
      </w:r>
      <w:r>
        <w:t xml:space="preserve"> par une équipe de m</w:t>
      </w:r>
      <w:r w:rsidR="005715BE">
        <w:t>odération</w:t>
      </w:r>
      <w:r>
        <w:t xml:space="preserve"> qui </w:t>
      </w:r>
      <w:r w:rsidR="005715BE">
        <w:t>peut</w:t>
      </w:r>
      <w:r>
        <w:t xml:space="preserve"> gérer certains aspects moins importants de la vie de tous les jours sur le forum. Par exemple, je peux compter sur </w:t>
      </w:r>
      <w:r w:rsidR="00394CEE">
        <w:t>ma collègue administratrice et eux</w:t>
      </w:r>
      <w:r>
        <w:t xml:space="preserve"> pour garder un œil sur les discussions pendant que je ne suis pas connect</w:t>
      </w:r>
      <w:r w:rsidR="00394CEE">
        <w:t>ée,</w:t>
      </w:r>
      <w:r w:rsidR="005715BE">
        <w:t xml:space="preserve"> </w:t>
      </w:r>
      <w:r w:rsidR="00394CEE">
        <w:t>o</w:t>
      </w:r>
      <w:r w:rsidR="005715BE">
        <w:t>u</w:t>
      </w:r>
      <w:r w:rsidR="00394CEE">
        <w:t xml:space="preserve"> bien</w:t>
      </w:r>
      <w:r w:rsidR="005715BE">
        <w:t xml:space="preserve"> encore attirer mon attention sur des messages dans un sujet que je ne suis pas personnellement. </w:t>
      </w:r>
      <w:r>
        <w:t xml:space="preserve"> </w:t>
      </w:r>
    </w:p>
    <w:p w:rsidR="009858B0" w:rsidRDefault="005715BE" w:rsidP="009858B0">
      <w:r>
        <w:t>Pour finir, i</w:t>
      </w:r>
      <w:r w:rsidR="009858B0">
        <w:t>l ne faut malgré tout pas oubli</w:t>
      </w:r>
      <w:r w:rsidR="00394CEE">
        <w:t>er</w:t>
      </w:r>
      <w:r w:rsidR="009858B0">
        <w:t xml:space="preserve"> que même si l’administratrice a une grande responsabilité envers le forum et les utilisateurs, ceux-ci n’en sont pas pour autant exempts. En s’inscrivant sur le forum, ils se sont engagés à respecter les règles de celui-ci, sans même évoquer les règles du net (la netiquette) en général et de la Loi. </w:t>
      </w:r>
    </w:p>
    <w:p w:rsidR="007170FF" w:rsidRPr="00F2045B" w:rsidRDefault="007170FF" w:rsidP="004560C9"/>
    <w:p w:rsidR="004560C9" w:rsidRPr="003E3649" w:rsidRDefault="004560C9" w:rsidP="00FD017F">
      <w:pPr>
        <w:pStyle w:val="Titre2"/>
      </w:pPr>
      <w:bookmarkStart w:id="12" w:name="_Toc414999628"/>
      <w:r w:rsidRPr="005F3D7A">
        <w:t>Aspect éthique : Peut-on accepter n’importe quel écrit, peu importe son thème ?</w:t>
      </w:r>
      <w:bookmarkEnd w:id="12"/>
    </w:p>
    <w:p w:rsidR="007170FF" w:rsidRDefault="005715BE" w:rsidP="005715BE">
      <w:pPr>
        <w:pStyle w:val="Titre3"/>
      </w:pPr>
      <w:bookmarkStart w:id="13" w:name="_Toc414999629"/>
      <w:r>
        <w:t>Introduction</w:t>
      </w:r>
      <w:bookmarkEnd w:id="13"/>
    </w:p>
    <w:p w:rsidR="00A837D0" w:rsidRDefault="005715BE" w:rsidP="00A837D0">
      <w:pPr>
        <w:rPr>
          <w:rStyle w:val="null"/>
        </w:rPr>
      </w:pPr>
      <w:r>
        <w:t>Il ne faut pas se faire d’illusion</w:t>
      </w:r>
      <w:r w:rsidR="00394CEE">
        <w:t>s</w:t>
      </w:r>
      <w:r>
        <w:t>, tous les messages ne sont pas à mettre entre n’importe quelle</w:t>
      </w:r>
      <w:r w:rsidR="00394CEE">
        <w:t>s</w:t>
      </w:r>
      <w:r>
        <w:t xml:space="preserve"> main</w:t>
      </w:r>
      <w:r w:rsidR="00394CEE">
        <w:t>s</w:t>
      </w:r>
      <w:r>
        <w:t xml:space="preserve">. Cela est d’autant plus vrai quand il s’agit d’un texte. </w:t>
      </w:r>
      <w:r w:rsidR="00A837D0">
        <w:rPr>
          <w:rStyle w:val="null"/>
        </w:rPr>
        <w:t xml:space="preserve">La littérature possède un grand nombre de genres différents. Certains genres spécifiques, comme le fait d'écrire de l'érotique par exemple, doivent être pris en compte pour la bonne gestion du forum. </w:t>
      </w:r>
    </w:p>
    <w:p w:rsidR="004560C9" w:rsidRDefault="005715BE" w:rsidP="00A837D0">
      <w:pPr>
        <w:pStyle w:val="Titre3"/>
      </w:pPr>
      <w:bookmarkStart w:id="14" w:name="_Toc414999630"/>
      <w:r>
        <w:t>Développement</w:t>
      </w:r>
      <w:bookmarkEnd w:id="14"/>
    </w:p>
    <w:p w:rsidR="005715BE" w:rsidRPr="005715BE" w:rsidRDefault="005715BE" w:rsidP="005715BE">
      <w:r>
        <w:t>En dehors du goût personnel de chacun, il faut penser à la sensibilité des membres</w:t>
      </w:r>
    </w:p>
    <w:p w:rsidR="005715BE" w:rsidRDefault="004560C9" w:rsidP="004560C9">
      <w:r>
        <w:t>Un membre A n’écrira peut-être que du gore, bien détaillé, glauque, mais le membre B ne supporte</w:t>
      </w:r>
      <w:r w:rsidR="00394CEE">
        <w:t>ra</w:t>
      </w:r>
      <w:r>
        <w:t xml:space="preserve"> peut-être pas l’évocation du sang. Il faut que A puisse partager ses écrits sans les imposer à B. Sans parler des membres mineurs ! Un système d’avertissement est donc quasiment indispens</w:t>
      </w:r>
      <w:r w:rsidR="00A837D0">
        <w:t>able pour éviter ces situations</w:t>
      </w:r>
      <w:r w:rsidR="00A837D0">
        <w:rPr>
          <w:rStyle w:val="null"/>
        </w:rPr>
        <w:t>. On pourra par exemple, utiliser les balises "spoiler" pou</w:t>
      </w:r>
      <w:r w:rsidR="00394CEE">
        <w:rPr>
          <w:rStyle w:val="null"/>
        </w:rPr>
        <w:t xml:space="preserve">r cacher le texte, ainsi que </w:t>
      </w:r>
      <w:r w:rsidR="00A837D0">
        <w:rPr>
          <w:rStyle w:val="null"/>
        </w:rPr>
        <w:t>mettre avant celui-ci une mention spéciale pour éviter que des membres ne lisent directement un texte qui pourrait les choquer ou les rendre mal à l'aise.</w:t>
      </w:r>
    </w:p>
    <w:p w:rsidR="004560C9" w:rsidRDefault="005715BE" w:rsidP="004560C9">
      <w:r w:rsidRPr="005715BE">
        <w:t xml:space="preserve">Hormis ce système d’avertissement, mon forum d’écriture possède également des « sous-forums » qui permettent </w:t>
      </w:r>
      <w:r w:rsidR="00D222EF">
        <w:t>à l'utilisateur</w:t>
      </w:r>
      <w:r>
        <w:t xml:space="preserve">, une fois que je </w:t>
      </w:r>
      <w:r w:rsidR="00D222EF">
        <w:t>l</w:t>
      </w:r>
      <w:r w:rsidR="00394CEE">
        <w:t>e l</w:t>
      </w:r>
      <w:r w:rsidR="00D222EF">
        <w:t>ui ai</w:t>
      </w:r>
      <w:r>
        <w:t xml:space="preserve"> créé suite à sa demande</w:t>
      </w:r>
      <w:r w:rsidRPr="005715BE">
        <w:t xml:space="preserve">, de poster ses textes avec protection par mot de passe. </w:t>
      </w:r>
      <w:r>
        <w:t>C'est le membre et lui</w:t>
      </w:r>
      <w:r w:rsidR="00394CEE">
        <w:t xml:space="preserve"> </w:t>
      </w:r>
      <w:r>
        <w:t xml:space="preserve">seul qui décide à qui il veut donner l'accès </w:t>
      </w:r>
      <w:r w:rsidR="00394CEE">
        <w:t>de</w:t>
      </w:r>
      <w:r>
        <w:t xml:space="preserve"> son sous-forum. </w:t>
      </w:r>
      <w:r w:rsidRPr="005715BE">
        <w:t xml:space="preserve">Dans l’exemple ci-dessus, il </w:t>
      </w:r>
      <w:r>
        <w:t>para</w:t>
      </w:r>
      <w:r w:rsidR="00394CEE">
        <w:t>î</w:t>
      </w:r>
      <w:r>
        <w:t>t</w:t>
      </w:r>
      <w:r w:rsidRPr="005715BE">
        <w:t xml:space="preserve"> évident que </w:t>
      </w:r>
      <w:r>
        <w:t xml:space="preserve">le membre </w:t>
      </w:r>
      <w:r w:rsidRPr="005715BE">
        <w:t>A, si</w:t>
      </w:r>
      <w:r w:rsidR="00394CEE">
        <w:t xml:space="preserve"> il</w:t>
      </w:r>
      <w:r w:rsidRPr="005715BE">
        <w:t xml:space="preserve"> est au courant que </w:t>
      </w:r>
      <w:r>
        <w:t xml:space="preserve">le membre </w:t>
      </w:r>
      <w:r w:rsidRPr="005715BE">
        <w:t xml:space="preserve">B n’aime pas le gore, n’ira pas proposer son mot de passe à </w:t>
      </w:r>
      <w:r>
        <w:t>celui-ci</w:t>
      </w:r>
      <w:r w:rsidR="00394CEE">
        <w:t>, alors que</w:t>
      </w:r>
      <w:r w:rsidRPr="005715BE">
        <w:t xml:space="preserve"> par exemple</w:t>
      </w:r>
      <w:r w:rsidR="00394CEE">
        <w:t>,</w:t>
      </w:r>
      <w:r w:rsidRPr="005715BE">
        <w:t xml:space="preserve"> </w:t>
      </w:r>
      <w:r>
        <w:t xml:space="preserve">le membre </w:t>
      </w:r>
      <w:r w:rsidR="00394CEE">
        <w:t>E</w:t>
      </w:r>
      <w:r w:rsidRPr="005715BE">
        <w:t xml:space="preserve"> aime les textes de ce genre-là.  </w:t>
      </w:r>
    </w:p>
    <w:p w:rsidR="00A837D0" w:rsidRDefault="00A837D0" w:rsidP="004560C9">
      <w:r>
        <w:t>Les sous-forums privés permettent aux membres de partager leurs textes à une sélection d'utilisateurs du forum défini</w:t>
      </w:r>
      <w:r w:rsidR="00394CEE">
        <w:t>s</w:t>
      </w:r>
      <w:r>
        <w:t xml:space="preserve"> par leur seule préférence. Cette possibilité leur offre la chance de choisir d'en dévoiler plus sur leurs projets sans cra</w:t>
      </w:r>
      <w:r w:rsidR="00723E27">
        <w:t xml:space="preserve">indre l'avis de membres qu'ils </w:t>
      </w:r>
      <w:r>
        <w:t xml:space="preserve">apprécieraient moins. </w:t>
      </w:r>
    </w:p>
    <w:p w:rsidR="004560C9" w:rsidRDefault="004560C9" w:rsidP="004560C9">
      <w:pPr>
        <w:rPr>
          <w:rStyle w:val="null"/>
        </w:rPr>
      </w:pPr>
      <w:r>
        <w:lastRenderedPageBreak/>
        <w:t xml:space="preserve">Mais est-ce qu’il y a des cas d’écrits qui ne devraient pas être acceptés, même avec des avertissements ? </w:t>
      </w:r>
      <w:r w:rsidR="0083592E">
        <w:t>Evidemment, les textes interdits par la Loi n'ont pas l</w:t>
      </w:r>
      <w:r w:rsidR="00723E27">
        <w:t>eur place sur le forum, que ce</w:t>
      </w:r>
      <w:r w:rsidR="0083592E">
        <w:t xml:space="preserve"> soit un "simple" cas de plagiat ou un texte d'incitation à la haine</w:t>
      </w:r>
      <w:r w:rsidR="00A837D0" w:rsidRPr="00A837D0">
        <w:t xml:space="preserve"> </w:t>
      </w:r>
      <w:r w:rsidR="00A837D0">
        <w:rPr>
          <w:rStyle w:val="null"/>
        </w:rPr>
        <w:t>par exemple,</w:t>
      </w:r>
      <w:r w:rsidR="00723E27">
        <w:rPr>
          <w:rStyle w:val="null"/>
        </w:rPr>
        <w:t xml:space="preserve"> cela</w:t>
      </w:r>
      <w:r w:rsidR="00A837D0">
        <w:rPr>
          <w:rStyle w:val="null"/>
        </w:rPr>
        <w:t xml:space="preserve"> ne devra pas rester sur le forum. Il est de ma responsabilité et de celle de mon équipe de vérifier dans la mesure du possible que de tels textes ne soient pas postés</w:t>
      </w:r>
      <w:r w:rsidR="00DE7D17">
        <w:rPr>
          <w:rStyle w:val="null"/>
        </w:rPr>
        <w:t>.</w:t>
      </w:r>
    </w:p>
    <w:p w:rsidR="00DE7D17" w:rsidRDefault="00DE7D17" w:rsidP="004560C9">
      <w:r>
        <w:rPr>
          <w:rStyle w:val="null"/>
        </w:rPr>
        <w:t xml:space="preserve">Une </w:t>
      </w:r>
      <w:r w:rsidR="00723E27">
        <w:rPr>
          <w:rStyle w:val="null"/>
        </w:rPr>
        <w:t>autre forme de plagiat</w:t>
      </w:r>
      <w:r>
        <w:rPr>
          <w:rStyle w:val="null"/>
        </w:rPr>
        <w:t xml:space="preserve"> que le "copier/coller" et à laquelle on ne pense pas forc</w:t>
      </w:r>
      <w:r w:rsidR="00723E27">
        <w:rPr>
          <w:rStyle w:val="null"/>
        </w:rPr>
        <w:t>é</w:t>
      </w:r>
      <w:r>
        <w:rPr>
          <w:rStyle w:val="null"/>
        </w:rPr>
        <w:t>ment, est l'utilisation d'un nom ou un personnage à part entière, appartement à un autre membre du forum, dans ses écrits, sans avoir l'autorisation d</w:t>
      </w:r>
      <w:r w:rsidR="00723E27">
        <w:rPr>
          <w:rStyle w:val="null"/>
        </w:rPr>
        <w:t>u</w:t>
      </w:r>
      <w:r>
        <w:rPr>
          <w:rStyle w:val="null"/>
        </w:rPr>
        <w:t xml:space="preserve"> principal concerné. Il est arrivé qu'un membre utilise les pseudos d'autres utilisateurs dans ses textes, par exemple. </w:t>
      </w:r>
    </w:p>
    <w:p w:rsidR="00A837D0" w:rsidRDefault="0083592E" w:rsidP="004560C9">
      <w:r>
        <w:t>Bien sûr, il faut faire la nuance e</w:t>
      </w:r>
      <w:r w:rsidR="00723E27">
        <w:t>ntre les textes qui traitent de</w:t>
      </w:r>
      <w:r>
        <w:t xml:space="preserve"> sujets délicats mais avec une raison et une motivation dans le cadre d'un projet d'écriture, d'avec ceux qui ne sont </w:t>
      </w:r>
      <w:r w:rsidR="00723E27">
        <w:t>là que pour créer une polémique</w:t>
      </w:r>
      <w:r>
        <w:t xml:space="preserve"> dans son aspect le plus négatif, ou s'en prendre à une partie de la population du forum. </w:t>
      </w:r>
    </w:p>
    <w:p w:rsidR="005715BE" w:rsidRDefault="005715BE" w:rsidP="005715BE">
      <w:pPr>
        <w:pStyle w:val="Titre3"/>
      </w:pPr>
      <w:bookmarkStart w:id="15" w:name="_Toc414999631"/>
      <w:r>
        <w:t>Conclusion</w:t>
      </w:r>
      <w:bookmarkEnd w:id="15"/>
    </w:p>
    <w:p w:rsidR="00183726" w:rsidRDefault="0083592E" w:rsidP="00183726">
      <w:r>
        <w:t>A partir du moment où on a un système d’avertissement</w:t>
      </w:r>
      <w:r w:rsidR="00723E27">
        <w:t>s</w:t>
      </w:r>
      <w:r>
        <w:t xml:space="preserve"> au point et que les membres le respectent, je serais plutôt pour accepter tous les textes mais cet avis peut toujours être révisé en présence d’un texte problématique, au niveau de la Loi notamment.</w:t>
      </w:r>
    </w:p>
    <w:p w:rsidR="004560C9" w:rsidRDefault="004560C9" w:rsidP="00FD017F">
      <w:pPr>
        <w:pStyle w:val="Titre2"/>
      </w:pPr>
      <w:bookmarkStart w:id="16" w:name="_Toc414999632"/>
      <w:r w:rsidRPr="005F3D7A">
        <w:t>Aspect identité &amp; socialisation : Comment gérer la diversité culturelle des utilisateurs et les conflits pouvant en découler ?</w:t>
      </w:r>
      <w:bookmarkEnd w:id="16"/>
    </w:p>
    <w:p w:rsidR="00D222EF" w:rsidRDefault="00D222EF" w:rsidP="00D222EF">
      <w:pPr>
        <w:pStyle w:val="Titre3"/>
      </w:pPr>
      <w:bookmarkStart w:id="17" w:name="_Toc414999633"/>
      <w:r>
        <w:t>Introduction</w:t>
      </w:r>
      <w:bookmarkEnd w:id="17"/>
    </w:p>
    <w:p w:rsidR="00D222EF" w:rsidRDefault="00D222EF" w:rsidP="00D222EF">
      <w:pPr>
        <w:rPr>
          <w:szCs w:val="24"/>
        </w:rPr>
      </w:pPr>
      <w:r>
        <w:rPr>
          <w:szCs w:val="24"/>
        </w:rPr>
        <w:t xml:space="preserve">Internet ouvre des portes sur le monde entier et les forums d’écriture n’y échappent pas. A la limite, la frontière de la langue réduit cette diversité mais le monde de la francophonie est vaste et varié. </w:t>
      </w:r>
    </w:p>
    <w:p w:rsidR="00D222EF" w:rsidRPr="00D222EF" w:rsidRDefault="00D222EF" w:rsidP="00D222EF">
      <w:pPr>
        <w:pStyle w:val="Titre3"/>
      </w:pPr>
      <w:bookmarkStart w:id="18" w:name="_Toc414999634"/>
      <w:r>
        <w:t>Développement</w:t>
      </w:r>
      <w:bookmarkEnd w:id="18"/>
    </w:p>
    <w:p w:rsidR="004560C9" w:rsidRDefault="004560C9" w:rsidP="004560C9">
      <w:pPr>
        <w:rPr>
          <w:szCs w:val="24"/>
        </w:rPr>
      </w:pPr>
      <w:r>
        <w:rPr>
          <w:szCs w:val="24"/>
        </w:rPr>
        <w:t>Nous parlons tous la même langue mais en même temps, chaque région possède ses expressions propres. Il ne faudrait pas qu’un conflit éclate entre l’utilisateur C qui est français et le membre D, québécois, à cause d’un malentendu dont l’origine est la signification différente d’un mot (exemple : « gosse » pour ne citer que le plus connu.)</w:t>
      </w:r>
    </w:p>
    <w:p w:rsidR="004560C9" w:rsidRDefault="004560C9" w:rsidP="004560C9">
      <w:pPr>
        <w:rPr>
          <w:szCs w:val="24"/>
        </w:rPr>
      </w:pPr>
      <w:r>
        <w:rPr>
          <w:szCs w:val="24"/>
        </w:rPr>
        <w:t>Une autre difficulté que la d</w:t>
      </w:r>
      <w:r w:rsidR="00D222EF">
        <w:rPr>
          <w:szCs w:val="24"/>
        </w:rPr>
        <w:t xml:space="preserve">iversité culturelle amène, est </w:t>
      </w:r>
      <w:r w:rsidR="00D222EF" w:rsidRPr="00D222EF">
        <w:rPr>
          <w:szCs w:val="24"/>
        </w:rPr>
        <w:t>la gestion parfois compliquée d</w:t>
      </w:r>
      <w:r>
        <w:rPr>
          <w:szCs w:val="24"/>
        </w:rPr>
        <w:t xml:space="preserve">es différents fuseaux horaires. </w:t>
      </w:r>
      <w:r w:rsidR="00D222EF" w:rsidRPr="00D222EF">
        <w:rPr>
          <w:szCs w:val="24"/>
        </w:rPr>
        <w:t>Il m’</w:t>
      </w:r>
      <w:r w:rsidR="00D222EF">
        <w:rPr>
          <w:szCs w:val="24"/>
        </w:rPr>
        <w:t>i</w:t>
      </w:r>
      <w:r>
        <w:rPr>
          <w:szCs w:val="24"/>
        </w:rPr>
        <w:t xml:space="preserve">mpossible d’organiser un évènement sans prendre en compte les principaux horaires des membres. Dans le cas de mon forum d’écriture, tous les horaires sont donnés avec le fuseau horaire français, la majorité des membres venant de </w:t>
      </w:r>
      <w:r w:rsidR="00723E27">
        <w:rPr>
          <w:szCs w:val="24"/>
        </w:rPr>
        <w:t>France.</w:t>
      </w:r>
      <w:r>
        <w:rPr>
          <w:szCs w:val="24"/>
        </w:rPr>
        <w:t xml:space="preserve"> </w:t>
      </w:r>
      <w:r w:rsidR="00723E27">
        <w:rPr>
          <w:szCs w:val="24"/>
        </w:rPr>
        <w:t>M</w:t>
      </w:r>
      <w:r w:rsidR="00CE728F">
        <w:rPr>
          <w:szCs w:val="24"/>
        </w:rPr>
        <w:t xml:space="preserve">ais il arrive souvent que les horaires </w:t>
      </w:r>
      <w:r>
        <w:rPr>
          <w:szCs w:val="24"/>
        </w:rPr>
        <w:t>équivalent</w:t>
      </w:r>
      <w:r w:rsidR="00CE728F">
        <w:rPr>
          <w:szCs w:val="24"/>
        </w:rPr>
        <w:t>s</w:t>
      </w:r>
      <w:r>
        <w:rPr>
          <w:szCs w:val="24"/>
        </w:rPr>
        <w:t xml:space="preserve"> pour le Québec et la Réunion soi</w:t>
      </w:r>
      <w:r w:rsidR="00723E27">
        <w:rPr>
          <w:szCs w:val="24"/>
        </w:rPr>
        <w:t>en</w:t>
      </w:r>
      <w:r>
        <w:rPr>
          <w:szCs w:val="24"/>
        </w:rPr>
        <w:t>t présent</w:t>
      </w:r>
      <w:r w:rsidR="00723E27">
        <w:rPr>
          <w:szCs w:val="24"/>
        </w:rPr>
        <w:t>s</w:t>
      </w:r>
      <w:r>
        <w:rPr>
          <w:szCs w:val="24"/>
        </w:rPr>
        <w:t xml:space="preserve">. </w:t>
      </w:r>
    </w:p>
    <w:p w:rsidR="00D222EF" w:rsidRDefault="00D222EF" w:rsidP="004560C9">
      <w:pPr>
        <w:rPr>
          <w:szCs w:val="24"/>
        </w:rPr>
      </w:pPr>
      <w:r w:rsidRPr="00D222EF">
        <w:rPr>
          <w:szCs w:val="24"/>
        </w:rPr>
        <w:t xml:space="preserve">Pour pallier ce problème, </w:t>
      </w:r>
      <w:r>
        <w:rPr>
          <w:szCs w:val="24"/>
        </w:rPr>
        <w:t xml:space="preserve">il faut veiller </w:t>
      </w:r>
      <w:r w:rsidR="00723E27">
        <w:rPr>
          <w:szCs w:val="24"/>
        </w:rPr>
        <w:t>à</w:t>
      </w:r>
      <w:r>
        <w:rPr>
          <w:szCs w:val="24"/>
        </w:rPr>
        <w:t xml:space="preserve"> organiser des défis adaptable aux</w:t>
      </w:r>
      <w:r w:rsidRPr="00D222EF">
        <w:rPr>
          <w:szCs w:val="24"/>
        </w:rPr>
        <w:t xml:space="preserve"> fuseaux horaires de chacun, comme des défis sur 24 heures, qui permettent à tous les utilisateurs où qu’ils soient de participer sans être contraint par un </w:t>
      </w:r>
      <w:r>
        <w:rPr>
          <w:szCs w:val="24"/>
        </w:rPr>
        <w:t>horaire</w:t>
      </w:r>
      <w:r w:rsidRPr="00D222EF">
        <w:rPr>
          <w:szCs w:val="24"/>
        </w:rPr>
        <w:t xml:space="preserve"> spécifique. Chacun fait les défis à son rythme, et parfois il n’y a pas de limite de temps, comme les défis « 1k, 1 image » o</w:t>
      </w:r>
      <w:r w:rsidR="00723E27">
        <w:rPr>
          <w:szCs w:val="24"/>
        </w:rPr>
        <w:t>ù</w:t>
      </w:r>
      <w:r w:rsidRPr="00D222EF">
        <w:rPr>
          <w:szCs w:val="24"/>
        </w:rPr>
        <w:t xml:space="preserve"> chacun est libre de participer en fonction de son inspiration.</w:t>
      </w:r>
    </w:p>
    <w:p w:rsidR="004560C9" w:rsidRDefault="004560C9" w:rsidP="004560C9">
      <w:pPr>
        <w:rPr>
          <w:szCs w:val="24"/>
        </w:rPr>
      </w:pPr>
      <w:r>
        <w:rPr>
          <w:szCs w:val="24"/>
        </w:rPr>
        <w:lastRenderedPageBreak/>
        <w:t xml:space="preserve">Les origines éloignées des membres peuvent poser des problèmes si on souhaite pousser la socialisation entre ceux-ci. </w:t>
      </w:r>
      <w:r w:rsidR="00D222EF" w:rsidRPr="00D222EF">
        <w:rPr>
          <w:bCs/>
          <w:szCs w:val="24"/>
        </w:rPr>
        <w:t>Il est d</w:t>
      </w:r>
      <w:r w:rsidRPr="00D222EF">
        <w:rPr>
          <w:szCs w:val="24"/>
        </w:rPr>
        <w:t>ifficile</w:t>
      </w:r>
      <w:r>
        <w:rPr>
          <w:szCs w:val="24"/>
        </w:rPr>
        <w:t xml:space="preserve"> d’organiser une rencontre quand la moitié des membres sont éparpillés dans toute la France, sans parler de ceux au Canada, en Belgique ou encore sur l’ile de la Réunion ! </w:t>
      </w:r>
    </w:p>
    <w:p w:rsidR="00D222EF" w:rsidRDefault="00D222EF" w:rsidP="004560C9">
      <w:pPr>
        <w:rPr>
          <w:szCs w:val="24"/>
        </w:rPr>
      </w:pPr>
      <w:r w:rsidRPr="00D222EF">
        <w:rPr>
          <w:szCs w:val="24"/>
        </w:rPr>
        <w:t>Néanmoins, il serait envisageable de penser que des membres d’un même pays se rencontrent entre eux, car cela nécessite une organisation moins compliquée que de retrouver tous les membres du forum à un certai</w:t>
      </w:r>
      <w:r w:rsidR="00723E27">
        <w:rPr>
          <w:szCs w:val="24"/>
        </w:rPr>
        <w:t>n endroit. On peut aussi penser</w:t>
      </w:r>
      <w:r w:rsidRPr="00D222EF">
        <w:rPr>
          <w:szCs w:val="24"/>
        </w:rPr>
        <w:t xml:space="preserve"> que</w:t>
      </w:r>
      <w:r w:rsidR="00723E27">
        <w:rPr>
          <w:szCs w:val="24"/>
        </w:rPr>
        <w:t>,</w:t>
      </w:r>
      <w:r w:rsidRPr="00D222EF">
        <w:rPr>
          <w:szCs w:val="24"/>
        </w:rPr>
        <w:t xml:space="preserve"> si un membre québécois se retrouve à voyager à Paris par exemple, et que par chance, un des membres habite </w:t>
      </w:r>
      <w:r>
        <w:rPr>
          <w:szCs w:val="24"/>
        </w:rPr>
        <w:t>dans les environs</w:t>
      </w:r>
      <w:r w:rsidRPr="00D222EF">
        <w:rPr>
          <w:szCs w:val="24"/>
        </w:rPr>
        <w:t>, ils p</w:t>
      </w:r>
      <w:r w:rsidR="00723E27">
        <w:rPr>
          <w:szCs w:val="24"/>
        </w:rPr>
        <w:t>uiss</w:t>
      </w:r>
      <w:r w:rsidRPr="00D222EF">
        <w:rPr>
          <w:szCs w:val="24"/>
        </w:rPr>
        <w:t>ent se retrouver pour dépasser le cap du virtuel. Dans ce cas-là, ce n’est plus de ma responsabilité, mais des membres eux-mêmes, qui se chargeront alors de planifier la rencontre.</w:t>
      </w:r>
    </w:p>
    <w:p w:rsidR="00CE728F" w:rsidRDefault="00D222EF" w:rsidP="00D222EF">
      <w:pPr>
        <w:pStyle w:val="Titre3"/>
      </w:pPr>
      <w:bookmarkStart w:id="19" w:name="_Toc414999635"/>
      <w:r>
        <w:t>Conclusion</w:t>
      </w:r>
      <w:bookmarkEnd w:id="19"/>
    </w:p>
    <w:p w:rsidR="00CE728F" w:rsidRDefault="00D222EF" w:rsidP="004560C9">
      <w:pPr>
        <w:rPr>
          <w:szCs w:val="24"/>
        </w:rPr>
      </w:pPr>
      <w:r>
        <w:rPr>
          <w:szCs w:val="24"/>
        </w:rPr>
        <w:t xml:space="preserve">Je pense que la </w:t>
      </w:r>
      <w:r w:rsidR="00BF6EFC">
        <w:rPr>
          <w:szCs w:val="24"/>
        </w:rPr>
        <w:t>diversité</w:t>
      </w:r>
      <w:r>
        <w:rPr>
          <w:szCs w:val="24"/>
        </w:rPr>
        <w:t xml:space="preserve"> </w:t>
      </w:r>
      <w:r w:rsidR="00BF6EFC">
        <w:rPr>
          <w:szCs w:val="24"/>
        </w:rPr>
        <w:t>culturelle</w:t>
      </w:r>
      <w:r>
        <w:rPr>
          <w:szCs w:val="24"/>
        </w:rPr>
        <w:t xml:space="preserve"> est un </w:t>
      </w:r>
      <w:r w:rsidR="00BF6EFC">
        <w:rPr>
          <w:szCs w:val="24"/>
        </w:rPr>
        <w:t>véritable</w:t>
      </w:r>
      <w:r>
        <w:rPr>
          <w:szCs w:val="24"/>
        </w:rPr>
        <w:t xml:space="preserve"> bonus sur un forum, en </w:t>
      </w:r>
      <w:r w:rsidR="00BF6EFC">
        <w:rPr>
          <w:szCs w:val="24"/>
        </w:rPr>
        <w:t>général</w:t>
      </w:r>
      <w:r>
        <w:rPr>
          <w:szCs w:val="24"/>
        </w:rPr>
        <w:t xml:space="preserve"> et </w:t>
      </w:r>
      <w:r w:rsidR="00BF6EFC">
        <w:rPr>
          <w:szCs w:val="24"/>
        </w:rPr>
        <w:t>peut-être</w:t>
      </w:r>
      <w:r>
        <w:rPr>
          <w:szCs w:val="24"/>
        </w:rPr>
        <w:t xml:space="preserve"> encore plus sur un</w:t>
      </w:r>
      <w:r w:rsidR="00723E27">
        <w:rPr>
          <w:szCs w:val="24"/>
        </w:rPr>
        <w:t xml:space="preserve"> forum</w:t>
      </w:r>
      <w:r>
        <w:rPr>
          <w:szCs w:val="24"/>
        </w:rPr>
        <w:t xml:space="preserve"> d'écriture. Chaque membre </w:t>
      </w:r>
      <w:r w:rsidR="00BF6EFC">
        <w:rPr>
          <w:szCs w:val="24"/>
        </w:rPr>
        <w:t>amène</w:t>
      </w:r>
      <w:r>
        <w:rPr>
          <w:szCs w:val="24"/>
        </w:rPr>
        <w:t xml:space="preserve"> </w:t>
      </w:r>
      <w:r w:rsidR="00BF6EFC">
        <w:rPr>
          <w:szCs w:val="24"/>
        </w:rPr>
        <w:t>sa propre expérience</w:t>
      </w:r>
      <w:r>
        <w:rPr>
          <w:szCs w:val="24"/>
        </w:rPr>
        <w:t xml:space="preserve"> ainsi que sa culture au sein </w:t>
      </w:r>
      <w:r w:rsidR="00BF6EFC">
        <w:rPr>
          <w:szCs w:val="24"/>
        </w:rPr>
        <w:t>des discussions</w:t>
      </w:r>
      <w:r>
        <w:rPr>
          <w:szCs w:val="24"/>
        </w:rPr>
        <w:t xml:space="preserve">. </w:t>
      </w:r>
      <w:r w:rsidR="00BF6EFC">
        <w:rPr>
          <w:szCs w:val="24"/>
        </w:rPr>
        <w:t>Par exemple</w:t>
      </w:r>
      <w:r w:rsidR="00723E27">
        <w:rPr>
          <w:szCs w:val="24"/>
        </w:rPr>
        <w:t>,</w:t>
      </w:r>
      <w:r w:rsidR="00BF6EFC">
        <w:rPr>
          <w:szCs w:val="24"/>
        </w:rPr>
        <w:t xml:space="preserve"> un membre français étant coincé dans un détail de son roman pourra trouver l'inspiration dans une anecdote d'un membre québécois. </w:t>
      </w:r>
    </w:p>
    <w:p w:rsidR="00BF6EFC" w:rsidRDefault="00BF6EFC" w:rsidP="004560C9">
      <w:pPr>
        <w:rPr>
          <w:szCs w:val="24"/>
        </w:rPr>
      </w:pPr>
      <w:r>
        <w:rPr>
          <w:szCs w:val="24"/>
        </w:rPr>
        <w:t xml:space="preserve">L'ensemble des connaissances du forum ne peut que grandir de cette diversité, et pas seulement entres membres de différents pays mais aussi entre personne de génération, métiers, expériences de vie, différentes. </w:t>
      </w:r>
    </w:p>
    <w:p w:rsidR="00BF6EFC" w:rsidRDefault="00BF6EFC" w:rsidP="004560C9">
      <w:pPr>
        <w:rPr>
          <w:szCs w:val="24"/>
        </w:rPr>
      </w:pPr>
      <w:r>
        <w:rPr>
          <w:szCs w:val="24"/>
        </w:rPr>
        <w:t>Des conflits peuvent et auront lieu, mais c</w:t>
      </w:r>
      <w:r w:rsidR="00723E27">
        <w:rPr>
          <w:szCs w:val="24"/>
        </w:rPr>
        <w:t>e</w:t>
      </w:r>
      <w:r>
        <w:rPr>
          <w:szCs w:val="24"/>
        </w:rPr>
        <w:t xml:space="preserve"> n'est qu'un inconvénient provisoire comparé </w:t>
      </w:r>
      <w:r w:rsidR="00723E27">
        <w:rPr>
          <w:szCs w:val="24"/>
        </w:rPr>
        <w:t>à</w:t>
      </w:r>
      <w:r>
        <w:rPr>
          <w:szCs w:val="24"/>
        </w:rPr>
        <w:t xml:space="preserve"> tout ce qu'apporte la diversité culturelle. </w:t>
      </w:r>
    </w:p>
    <w:p w:rsidR="00CE728F" w:rsidRDefault="00CE728F" w:rsidP="004560C9">
      <w:pPr>
        <w:rPr>
          <w:rStyle w:val="pfcwords"/>
          <w:color w:val="00FA9A"/>
        </w:rPr>
      </w:pPr>
    </w:p>
    <w:p w:rsidR="004560C9" w:rsidRDefault="004560C9" w:rsidP="004560C9">
      <w:r>
        <w:br w:type="page"/>
      </w:r>
    </w:p>
    <w:p w:rsidR="007170FF" w:rsidRDefault="007170FF" w:rsidP="004560C9"/>
    <w:p w:rsidR="004560C9" w:rsidRDefault="004560C9" w:rsidP="004560C9">
      <w:pPr>
        <w:pStyle w:val="Titre2"/>
      </w:pPr>
      <w:bookmarkStart w:id="20" w:name="_Toc414999636"/>
      <w:r w:rsidRPr="005F3D7A">
        <w:t>Conclusion</w:t>
      </w:r>
      <w:bookmarkEnd w:id="20"/>
    </w:p>
    <w:p w:rsidR="004560C9" w:rsidRDefault="00FD017F" w:rsidP="004560C9">
      <w:r>
        <w:t xml:space="preserve">En conclusion, mon </w:t>
      </w:r>
      <w:r w:rsidR="00074016">
        <w:t>rôle</w:t>
      </w:r>
      <w:r>
        <w:t xml:space="preserve"> d'administratrice sur un forum d'écriture comporte de nombreuses difficultés. Il faut savoir jongler entre </w:t>
      </w:r>
      <w:r w:rsidR="00074016">
        <w:t>les aspects techniques purs</w:t>
      </w:r>
      <w:r>
        <w:t xml:space="preserve"> et dur, </w:t>
      </w:r>
      <w:r w:rsidR="00074016">
        <w:t>les échanges humains</w:t>
      </w:r>
      <w:r>
        <w:t xml:space="preserve"> et sa propre participation en tant que membre du forum. Il ne faudrait pas </w:t>
      </w:r>
      <w:r w:rsidR="00074016">
        <w:t>mélanger</w:t>
      </w:r>
      <w:r>
        <w:t xml:space="preserve"> ses gouts ou </w:t>
      </w:r>
      <w:r w:rsidR="00074016">
        <w:t>affinités</w:t>
      </w:r>
      <w:r>
        <w:t xml:space="preserve"> personnels avec ses responsabilités d'administratrice.</w:t>
      </w:r>
    </w:p>
    <w:p w:rsidR="00074016" w:rsidRDefault="00074016" w:rsidP="004560C9">
      <w:r>
        <w:t>Heureusement, ses difficultés sont contrebalancées par tout autant de solutions. Il est rare de se retrouver avec un problème impossible à résoudre. Même si cette résolution n'est pas forc</w:t>
      </w:r>
      <w:r w:rsidR="009C4331">
        <w:t>é</w:t>
      </w:r>
      <w:r>
        <w:t>ment positi</w:t>
      </w:r>
      <w:r w:rsidR="009C4331">
        <w:t xml:space="preserve">ve </w:t>
      </w:r>
      <w:r>
        <w:t xml:space="preserve">pour tous les acteurs de la situation. Par exemple, le bannissement d'un membre. </w:t>
      </w:r>
    </w:p>
    <w:p w:rsidR="00074016" w:rsidRPr="00926C76" w:rsidRDefault="00074016" w:rsidP="004560C9">
      <w:r>
        <w:t xml:space="preserve">L'administration d'un forum, qu'importe son thème, est un rôle varié qui peut apporter énormément </w:t>
      </w:r>
      <w:r w:rsidR="009C4331">
        <w:t>à</w:t>
      </w:r>
      <w:r>
        <w:t xml:space="preserve"> ceux qui l'exercent. Les quelques prises de têtes l'accompagnant assure une monotonie minimale. Et si la balance avantages/inconvénients de </w:t>
      </w:r>
      <w:r w:rsidR="009C4331">
        <w:t>c</w:t>
      </w:r>
      <w:r>
        <w:t>e rôle ne penche plus en fa</w:t>
      </w:r>
      <w:r w:rsidR="009C4331">
        <w:t>veur</w:t>
      </w:r>
      <w:r>
        <w:t xml:space="preserve"> des premiers, c'est peut-être le signe qu'il est temps pour l'administrateur de céder sa place en faveur d'un membre ayant quelque chose de nouveau à apporter au forum. </w:t>
      </w:r>
    </w:p>
    <w:p w:rsidR="004560C9" w:rsidRPr="005F3D7A" w:rsidRDefault="004560C9" w:rsidP="004560C9">
      <w:pPr>
        <w:pStyle w:val="Titre2"/>
      </w:pPr>
      <w:bookmarkStart w:id="21" w:name="_Toc414999637"/>
      <w:r w:rsidRPr="005F3D7A">
        <w:t>Bilan personnel</w:t>
      </w:r>
      <w:bookmarkEnd w:id="21"/>
    </w:p>
    <w:p w:rsidR="004560C9" w:rsidRDefault="0009330E" w:rsidP="0009330E">
      <w:r>
        <w:t xml:space="preserve">Sur l'ensemble du travail personnel, je trouve que l'introduction du thème générale aurait pu </w:t>
      </w:r>
      <w:r w:rsidR="00173DBD">
        <w:t>être</w:t>
      </w:r>
      <w:r>
        <w:t xml:space="preserve"> plus </w:t>
      </w:r>
      <w:r w:rsidR="009C4331">
        <w:t>développée</w:t>
      </w:r>
      <w:r>
        <w:t xml:space="preserve">. En général, j'ai eu de la difficulté </w:t>
      </w:r>
      <w:r w:rsidR="009C4331">
        <w:t>à</w:t>
      </w:r>
      <w:r>
        <w:t xml:space="preserve"> trait</w:t>
      </w:r>
      <w:r w:rsidR="009C4331">
        <w:t>er</w:t>
      </w:r>
      <w:r>
        <w:t xml:space="preserve"> des introductions des </w:t>
      </w:r>
      <w:r w:rsidR="00173DBD">
        <w:t>différentes</w:t>
      </w:r>
      <w:r>
        <w:t xml:space="preserve"> parties du travail. </w:t>
      </w:r>
    </w:p>
    <w:p w:rsidR="0009330E" w:rsidRDefault="0009330E" w:rsidP="0009330E">
      <w:r>
        <w:t>Par contre, j</w:t>
      </w:r>
      <w:r w:rsidR="00173DBD">
        <w:t>'apprécie le rendu</w:t>
      </w:r>
      <w:r>
        <w:t xml:space="preserve"> final des trois aspects traités. Des </w:t>
      </w:r>
      <w:r w:rsidR="00173DBD">
        <w:t>discussions</w:t>
      </w:r>
      <w:r>
        <w:t xml:space="preserve"> sur le forum m'ont pas mal </w:t>
      </w:r>
      <w:r w:rsidR="00173DBD">
        <w:t>aidé</w:t>
      </w:r>
      <w:r w:rsidR="009C4331">
        <w:t>e</w:t>
      </w:r>
      <w:r>
        <w:t xml:space="preserve"> </w:t>
      </w:r>
      <w:r w:rsidR="009C4331">
        <w:t>à</w:t>
      </w:r>
      <w:r>
        <w:t xml:space="preserve"> </w:t>
      </w:r>
      <w:r w:rsidR="00173DBD">
        <w:t>étoff</w:t>
      </w:r>
      <w:r w:rsidR="009C4331">
        <w:t>er</w:t>
      </w:r>
      <w:r>
        <w:t xml:space="preserve"> le contenu de ses parties, notamment </w:t>
      </w:r>
      <w:r w:rsidR="00173DBD">
        <w:t>à</w:t>
      </w:r>
      <w:r>
        <w:t xml:space="preserve"> l'aide </w:t>
      </w:r>
      <w:r w:rsidR="009C4331">
        <w:t>d’exemples concrets</w:t>
      </w:r>
      <w:r>
        <w:t xml:space="preserve">. </w:t>
      </w:r>
    </w:p>
    <w:p w:rsidR="00173DBD" w:rsidRDefault="00173DBD" w:rsidP="0009330E">
      <w:r>
        <w:t>Au niveau de la gestion du temps pour la réalisation de ce travail personnel, celle-ci aurait pu être meilleur</w:t>
      </w:r>
      <w:r w:rsidR="009C4331">
        <w:t>e</w:t>
      </w:r>
      <w:r>
        <w:t xml:space="preserve"> mais c'est un problème qui ne s'arrête pas à ce travail uniquement. Des aspects extérieurs n'ont pas non plus aidé à m'organiser efficacement. </w:t>
      </w:r>
    </w:p>
    <w:p w:rsidR="00173DBD" w:rsidRDefault="00173DBD" w:rsidP="0009330E">
      <w:r>
        <w:t xml:space="preserve">Pour finir, je tenais à remercier les membres du forum pour m'avoir donné leur avis, particulièrement </w:t>
      </w:r>
      <w:proofErr w:type="spellStart"/>
      <w:r>
        <w:t>Lyschan</w:t>
      </w:r>
      <w:proofErr w:type="spellEnd"/>
      <w:r>
        <w:t xml:space="preserve"> pour le développement des trois aspects choisi</w:t>
      </w:r>
      <w:r w:rsidR="009C4331">
        <w:t>s</w:t>
      </w:r>
      <w:r>
        <w:t xml:space="preserve">. </w:t>
      </w:r>
    </w:p>
    <w:p w:rsidR="004560C9" w:rsidRPr="005F3D7A" w:rsidRDefault="00173DBD" w:rsidP="00173DBD">
      <w:r>
        <w:t xml:space="preserve">Je remercie aussi </w:t>
      </w:r>
      <w:proofErr w:type="spellStart"/>
      <w:r>
        <w:t>Lau</w:t>
      </w:r>
      <w:r w:rsidR="009C4331">
        <w:t>mie</w:t>
      </w:r>
      <w:proofErr w:type="spellEnd"/>
      <w:r>
        <w:t xml:space="preserve">, la correctrice de mes écrits personnels depuis plus de 10 ans, pour la correction </w:t>
      </w:r>
      <w:r w:rsidR="002678B6">
        <w:t>du</w:t>
      </w:r>
      <w:r>
        <w:t xml:space="preserve"> </w:t>
      </w:r>
      <w:r w:rsidR="002678B6">
        <w:t xml:space="preserve">présent </w:t>
      </w:r>
      <w:r>
        <w:t>document. La traque de mes accents manquants, de mes "se" multiples et de mes participe</w:t>
      </w:r>
      <w:r w:rsidR="009C4331">
        <w:t>s</w:t>
      </w:r>
      <w:r>
        <w:t xml:space="preserve"> passé se prenant pour des infinitif</w:t>
      </w:r>
      <w:r w:rsidR="009C4331">
        <w:t>s</w:t>
      </w:r>
      <w:r>
        <w:t xml:space="preserve">, n'a depuis longtemps plus de secret pour elle. </w:t>
      </w:r>
    </w:p>
    <w:p w:rsidR="004560C9" w:rsidRDefault="004560C9" w:rsidP="00173DBD">
      <w:pPr>
        <w:pStyle w:val="Titre2"/>
      </w:pPr>
      <w:bookmarkStart w:id="22" w:name="_Toc414999638"/>
      <w:r w:rsidRPr="005F3D7A">
        <w:t>Annexes</w:t>
      </w:r>
      <w:bookmarkEnd w:id="22"/>
    </w:p>
    <w:p w:rsidR="004560C9" w:rsidRDefault="004560C9" w:rsidP="004560C9">
      <w:r>
        <w:t xml:space="preserve">Le lien de mon forum d’écriture Clavier Dansant : </w:t>
      </w:r>
      <w:hyperlink r:id="rId8" w:history="1">
        <w:r w:rsidRPr="002A0E20">
          <w:rPr>
            <w:rStyle w:val="Lienhypertexte"/>
          </w:rPr>
          <w:t>http://www.clavier-dansant.net/forum</w:t>
        </w:r>
      </w:hyperlink>
      <w:r>
        <w:t xml:space="preserve">  </w:t>
      </w:r>
    </w:p>
    <w:p w:rsidR="002A0E20" w:rsidRDefault="00173DBD" w:rsidP="002A0E20">
      <w:r>
        <w:t xml:space="preserve">Le site du </w:t>
      </w:r>
      <w:proofErr w:type="spellStart"/>
      <w:r>
        <w:t>NaNoWriMo</w:t>
      </w:r>
      <w:proofErr w:type="spellEnd"/>
      <w:r>
        <w:t xml:space="preserve">, un célèbre défi d'écriture, pour les curieux : </w:t>
      </w:r>
      <w:hyperlink r:id="rId9" w:history="1">
        <w:r w:rsidRPr="00173DBD">
          <w:rPr>
            <w:rStyle w:val="Lienhypertexte"/>
          </w:rPr>
          <w:t>http://nanowrimo.org</w:t>
        </w:r>
      </w:hyperlink>
    </w:p>
    <w:p w:rsidR="007D54CF" w:rsidRDefault="007D54CF" w:rsidP="007D54CF">
      <w:bookmarkStart w:id="23" w:name="_Toc414999639"/>
    </w:p>
    <w:p w:rsidR="007D54CF" w:rsidRPr="002A0E20" w:rsidRDefault="007D54CF" w:rsidP="007D54CF">
      <w:pPr>
        <w:sectPr w:rsidR="007D54CF" w:rsidRPr="002A0E20" w:rsidSect="003C2000">
          <w:headerReference w:type="default" r:id="rId10"/>
          <w:footerReference w:type="default" r:id="rId11"/>
          <w:headerReference w:type="first" r:id="rId12"/>
          <w:footerReference w:type="first" r:id="rId13"/>
          <w:pgSz w:w="11906" w:h="16838"/>
          <w:pgMar w:top="1440" w:right="1080" w:bottom="1440" w:left="1080" w:header="708" w:footer="708" w:gutter="0"/>
          <w:pgNumType w:start="0"/>
          <w:cols w:space="708"/>
          <w:titlePg/>
          <w:docGrid w:linePitch="360"/>
        </w:sectPr>
      </w:pPr>
    </w:p>
    <w:p w:rsidR="00AE2AEB" w:rsidRDefault="00AE2AEB" w:rsidP="00B53877">
      <w:pPr>
        <w:pStyle w:val="Titre2"/>
        <w:jc w:val="center"/>
      </w:pPr>
      <w:r w:rsidRPr="005F3D7A">
        <w:lastRenderedPageBreak/>
        <w:t>Dossier photographique</w:t>
      </w:r>
      <w:bookmarkEnd w:id="23"/>
    </w:p>
    <w:p w:rsidR="002A0E20" w:rsidRDefault="002A0E20" w:rsidP="002A0E20">
      <w:pPr>
        <w:keepNext/>
      </w:pPr>
      <w:r>
        <w:rPr>
          <w:noProof/>
          <w:lang w:eastAsia="fr-CH"/>
        </w:rPr>
        <w:drawing>
          <wp:inline distT="0" distB="0" distL="0" distR="0" wp14:anchorId="06B53668" wp14:editId="70F4D9EB">
            <wp:extent cx="9813290" cy="46482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7765" b="8026"/>
                    <a:stretch/>
                  </pic:blipFill>
                  <pic:spPr bwMode="auto">
                    <a:xfrm>
                      <a:off x="0" y="0"/>
                      <a:ext cx="9842113" cy="4661852"/>
                    </a:xfrm>
                    <a:prstGeom prst="rect">
                      <a:avLst/>
                    </a:prstGeom>
                    <a:ln>
                      <a:noFill/>
                    </a:ln>
                    <a:extLst>
                      <a:ext uri="{53640926-AAD7-44D8-BBD7-CCE9431645EC}">
                        <a14:shadowObscured xmlns:a14="http://schemas.microsoft.com/office/drawing/2010/main"/>
                      </a:ext>
                    </a:extLst>
                  </pic:spPr>
                </pic:pic>
              </a:graphicData>
            </a:graphic>
          </wp:inline>
        </w:drawing>
      </w:r>
    </w:p>
    <w:p w:rsidR="005F3D7A" w:rsidRPr="002A0E20" w:rsidRDefault="002A0E20" w:rsidP="002A0E20">
      <w:pPr>
        <w:pStyle w:val="TPLegendes"/>
      </w:pPr>
      <w:r w:rsidRPr="002A0E20">
        <w:t>Index de mon forum d'écriture, en invité.</w:t>
      </w:r>
    </w:p>
    <w:p w:rsidR="002A0E20" w:rsidRDefault="002A0E20" w:rsidP="002A0E20">
      <w:pPr>
        <w:keepNext/>
      </w:pPr>
      <w:r>
        <w:rPr>
          <w:noProof/>
          <w:lang w:eastAsia="fr-CH"/>
        </w:rPr>
        <w:lastRenderedPageBreak/>
        <w:drawing>
          <wp:inline distT="0" distB="0" distL="0" distR="0" wp14:anchorId="7C58F7AA" wp14:editId="7C223927">
            <wp:extent cx="9776684" cy="466979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0392" b="4689"/>
                    <a:stretch/>
                  </pic:blipFill>
                  <pic:spPr bwMode="auto">
                    <a:xfrm>
                      <a:off x="0" y="0"/>
                      <a:ext cx="9777730" cy="4670290"/>
                    </a:xfrm>
                    <a:prstGeom prst="rect">
                      <a:avLst/>
                    </a:prstGeom>
                    <a:ln>
                      <a:noFill/>
                    </a:ln>
                    <a:extLst>
                      <a:ext uri="{53640926-AAD7-44D8-BBD7-CCE9431645EC}">
                        <a14:shadowObscured xmlns:a14="http://schemas.microsoft.com/office/drawing/2010/main"/>
                      </a:ext>
                    </a:extLst>
                  </pic:spPr>
                </pic:pic>
              </a:graphicData>
            </a:graphic>
          </wp:inline>
        </w:drawing>
      </w:r>
    </w:p>
    <w:p w:rsidR="002A0E20" w:rsidRDefault="002A0E20" w:rsidP="002A0E20">
      <w:pPr>
        <w:pStyle w:val="TPLegendes"/>
      </w:pPr>
      <w:r>
        <w:t>Aperçu des différents challenges proposés.</w:t>
      </w:r>
    </w:p>
    <w:p w:rsidR="002A0E20" w:rsidRDefault="002A0E20" w:rsidP="002A0E20">
      <w:pPr>
        <w:keepNext/>
      </w:pPr>
      <w:r>
        <w:rPr>
          <w:noProof/>
          <w:lang w:eastAsia="fr-CH"/>
        </w:rPr>
        <w:lastRenderedPageBreak/>
        <w:drawing>
          <wp:inline distT="0" distB="0" distL="0" distR="0" wp14:anchorId="47F78BDF" wp14:editId="7EBDC9D7">
            <wp:extent cx="9823450" cy="4524292"/>
            <wp:effectExtent l="0" t="0" r="635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1115" b="7003"/>
                    <a:stretch/>
                  </pic:blipFill>
                  <pic:spPr bwMode="auto">
                    <a:xfrm>
                      <a:off x="0" y="0"/>
                      <a:ext cx="9835720" cy="4529943"/>
                    </a:xfrm>
                    <a:prstGeom prst="rect">
                      <a:avLst/>
                    </a:prstGeom>
                    <a:ln>
                      <a:noFill/>
                    </a:ln>
                    <a:extLst>
                      <a:ext uri="{53640926-AAD7-44D8-BBD7-CCE9431645EC}">
                        <a14:shadowObscured xmlns:a14="http://schemas.microsoft.com/office/drawing/2010/main"/>
                      </a:ext>
                    </a:extLst>
                  </pic:spPr>
                </pic:pic>
              </a:graphicData>
            </a:graphic>
          </wp:inline>
        </w:drawing>
      </w:r>
    </w:p>
    <w:p w:rsidR="002A0E20" w:rsidRDefault="002A0E20" w:rsidP="002A0E20">
      <w:pPr>
        <w:pStyle w:val="TPLegendes"/>
      </w:pPr>
      <w:r>
        <w:t>Aperçu des règles pour les challenges</w:t>
      </w:r>
    </w:p>
    <w:p w:rsidR="002A0E20" w:rsidRDefault="002A0E20" w:rsidP="002A0E20">
      <w:pPr>
        <w:keepNext/>
      </w:pPr>
      <w:r>
        <w:rPr>
          <w:noProof/>
          <w:lang w:eastAsia="fr-CH"/>
        </w:rPr>
        <w:lastRenderedPageBreak/>
        <w:drawing>
          <wp:inline distT="0" distB="0" distL="0" distR="0" wp14:anchorId="51F54985" wp14:editId="4A125C4A">
            <wp:extent cx="9777730" cy="4543425"/>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8833" b="8556"/>
                    <a:stretch/>
                  </pic:blipFill>
                  <pic:spPr bwMode="auto">
                    <a:xfrm>
                      <a:off x="0" y="0"/>
                      <a:ext cx="9777730" cy="4543425"/>
                    </a:xfrm>
                    <a:prstGeom prst="rect">
                      <a:avLst/>
                    </a:prstGeom>
                    <a:ln>
                      <a:noFill/>
                    </a:ln>
                    <a:extLst>
                      <a:ext uri="{53640926-AAD7-44D8-BBD7-CCE9431645EC}">
                        <a14:shadowObscured xmlns:a14="http://schemas.microsoft.com/office/drawing/2010/main"/>
                      </a:ext>
                    </a:extLst>
                  </pic:spPr>
                </pic:pic>
              </a:graphicData>
            </a:graphic>
          </wp:inline>
        </w:drawing>
      </w:r>
    </w:p>
    <w:p w:rsidR="005F3D7A" w:rsidRPr="005F3D7A" w:rsidRDefault="002A0E20" w:rsidP="002A0E20">
      <w:pPr>
        <w:pStyle w:val="TPLegendes"/>
      </w:pPr>
      <w:r>
        <w:t>Les sous-forums privés (protégés par mot de passe) qui permettent aux membres de partager leurs écrits en petit comité.</w:t>
      </w:r>
    </w:p>
    <w:p w:rsidR="00FC2C4D" w:rsidRPr="005F3D7A" w:rsidRDefault="00FC2C4D" w:rsidP="005F3D7A">
      <w:pPr>
        <w:jc w:val="both"/>
        <w:rPr>
          <w:rFonts w:cs="Times New Roman"/>
          <w:szCs w:val="24"/>
        </w:rPr>
      </w:pPr>
    </w:p>
    <w:sectPr w:rsidR="00FC2C4D" w:rsidRPr="005F3D7A" w:rsidSect="007D54CF">
      <w:footerReference w:type="default" r:id="rId18"/>
      <w:footerReference w:type="first" r:id="rId19"/>
      <w:pgSz w:w="16838" w:h="11906" w:orient="landscape"/>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3CA4" w:rsidRDefault="00DD3CA4" w:rsidP="003C2000">
      <w:pPr>
        <w:spacing w:after="0" w:line="240" w:lineRule="auto"/>
      </w:pPr>
      <w:r>
        <w:separator/>
      </w:r>
    </w:p>
  </w:endnote>
  <w:endnote w:type="continuationSeparator" w:id="0">
    <w:p w:rsidR="00DD3CA4" w:rsidRDefault="00DD3CA4" w:rsidP="003C20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4CF" w:rsidRPr="003C2000" w:rsidRDefault="007D54CF" w:rsidP="00B53877">
    <w:pPr>
      <w:pStyle w:val="Pieddepage"/>
      <w:jc w:val="center"/>
      <w:rPr>
        <w:color w:val="2E74B5" w:themeColor="accent1" w:themeShade="BF"/>
        <w:szCs w:val="20"/>
      </w:rPr>
    </w:pPr>
    <w:r w:rsidRPr="003C2000">
      <w:rPr>
        <w:color w:val="2E74B5" w:themeColor="accent1" w:themeShade="BF"/>
        <w:szCs w:val="20"/>
      </w:rPr>
      <w:fldChar w:fldCharType="begin"/>
    </w:r>
    <w:r w:rsidRPr="003C2000">
      <w:rPr>
        <w:color w:val="2E74B5" w:themeColor="accent1" w:themeShade="BF"/>
        <w:szCs w:val="20"/>
      </w:rPr>
      <w:instrText xml:space="preserve"> FILENAME  \* FirstCap \p  \* MERGEFORMAT </w:instrText>
    </w:r>
    <w:r w:rsidRPr="003C2000">
      <w:rPr>
        <w:color w:val="2E74B5" w:themeColor="accent1" w:themeShade="BF"/>
        <w:szCs w:val="20"/>
      </w:rPr>
      <w:fldChar w:fldCharType="separate"/>
    </w:r>
    <w:r w:rsidR="008F1F8C">
      <w:rPr>
        <w:noProof/>
        <w:color w:val="2E74B5" w:themeColor="accent1" w:themeShade="BF"/>
        <w:szCs w:val="20"/>
      </w:rPr>
      <w:t>N:\_TP1\TP1 Administratrice_forum_ecriture.docx</w:t>
    </w:r>
    <w:r w:rsidRPr="003C2000">
      <w:rPr>
        <w:color w:val="2E74B5" w:themeColor="accent1" w:themeShade="BF"/>
        <w:szCs w:val="20"/>
      </w:rPr>
      <w:fldChar w:fldCharType="end"/>
    </w:r>
    <w:r>
      <w:rPr>
        <w:color w:val="2E74B5" w:themeColor="accent1" w:themeShade="BF"/>
        <w:szCs w:val="20"/>
      </w:rPr>
      <w:tab/>
    </w:r>
    <w:r>
      <w:rPr>
        <w:color w:val="2E74B5" w:themeColor="accent1" w:themeShade="BF"/>
        <w:szCs w:val="20"/>
      </w:rPr>
      <w:fldChar w:fldCharType="begin"/>
    </w:r>
    <w:r>
      <w:rPr>
        <w:color w:val="2E74B5" w:themeColor="accent1" w:themeShade="BF"/>
        <w:szCs w:val="20"/>
      </w:rPr>
      <w:instrText xml:space="preserve"> PAGE  \* Arabic  \* MERGEFORMAT </w:instrText>
    </w:r>
    <w:r>
      <w:rPr>
        <w:color w:val="2E74B5" w:themeColor="accent1" w:themeShade="BF"/>
        <w:szCs w:val="20"/>
      </w:rPr>
      <w:fldChar w:fldCharType="separate"/>
    </w:r>
    <w:r w:rsidR="008F1F8C">
      <w:rPr>
        <w:noProof/>
        <w:color w:val="2E74B5" w:themeColor="accent1" w:themeShade="BF"/>
        <w:szCs w:val="20"/>
      </w:rPr>
      <w:t>1</w:t>
    </w:r>
    <w:r>
      <w:rPr>
        <w:color w:val="2E74B5" w:themeColor="accent1" w:themeShade="BF"/>
        <w:szCs w:val="20"/>
      </w:rPr>
      <w:fldChar w:fldCharType="end"/>
    </w:r>
    <w:r>
      <w:rPr>
        <w:color w:val="2E74B5" w:themeColor="accent1" w:themeShade="BF"/>
        <w:szCs w:val="20"/>
      </w:rPr>
      <w:t>/</w:t>
    </w:r>
    <w:r>
      <w:rPr>
        <w:color w:val="2E74B5" w:themeColor="accent1" w:themeShade="BF"/>
        <w:szCs w:val="20"/>
      </w:rPr>
      <w:fldChar w:fldCharType="begin"/>
    </w:r>
    <w:r>
      <w:rPr>
        <w:color w:val="2E74B5" w:themeColor="accent1" w:themeShade="BF"/>
        <w:szCs w:val="20"/>
      </w:rPr>
      <w:instrText xml:space="preserve"> SECTIONPAGES  \* Arabic  \* MERGEFORMAT </w:instrText>
    </w:r>
    <w:r>
      <w:rPr>
        <w:color w:val="2E74B5" w:themeColor="accent1" w:themeShade="BF"/>
        <w:szCs w:val="20"/>
      </w:rPr>
      <w:fldChar w:fldCharType="separate"/>
    </w:r>
    <w:r w:rsidR="008F1F8C">
      <w:rPr>
        <w:noProof/>
        <w:color w:val="2E74B5" w:themeColor="accent1" w:themeShade="BF"/>
        <w:szCs w:val="20"/>
      </w:rPr>
      <w:t>9</w:t>
    </w:r>
    <w:r>
      <w:rPr>
        <w:color w:val="2E74B5" w:themeColor="accent1" w:themeShade="BF"/>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4CF" w:rsidRPr="003C2000" w:rsidRDefault="007D54CF" w:rsidP="007D54CF">
    <w:pPr>
      <w:pStyle w:val="Pieddepage"/>
      <w:jc w:val="center"/>
      <w:rPr>
        <w:color w:val="2E74B5" w:themeColor="accent1" w:themeShade="BF"/>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4CF" w:rsidRPr="003C2000" w:rsidRDefault="007D54CF" w:rsidP="007D54CF">
    <w:pPr>
      <w:pStyle w:val="Pieddepage"/>
      <w:tabs>
        <w:tab w:val="center" w:pos="7699"/>
        <w:tab w:val="left" w:pos="12735"/>
      </w:tabs>
      <w:jc w:val="center"/>
      <w:rPr>
        <w:color w:val="2E74B5" w:themeColor="accent1" w:themeShade="BF"/>
        <w:szCs w:val="20"/>
      </w:rPr>
    </w:pPr>
    <w:r w:rsidRPr="003C2000">
      <w:rPr>
        <w:color w:val="2E74B5" w:themeColor="accent1" w:themeShade="BF"/>
        <w:szCs w:val="20"/>
      </w:rPr>
      <w:fldChar w:fldCharType="begin"/>
    </w:r>
    <w:r w:rsidRPr="003C2000">
      <w:rPr>
        <w:color w:val="2E74B5" w:themeColor="accent1" w:themeShade="BF"/>
        <w:szCs w:val="20"/>
      </w:rPr>
      <w:instrText xml:space="preserve"> FILENAME  \* FirstCap \p  \* MERGEFORMAT </w:instrText>
    </w:r>
    <w:r w:rsidRPr="003C2000">
      <w:rPr>
        <w:color w:val="2E74B5" w:themeColor="accent1" w:themeShade="BF"/>
        <w:szCs w:val="20"/>
      </w:rPr>
      <w:fldChar w:fldCharType="separate"/>
    </w:r>
    <w:r w:rsidR="008F1F8C">
      <w:rPr>
        <w:noProof/>
        <w:color w:val="2E74B5" w:themeColor="accent1" w:themeShade="BF"/>
        <w:szCs w:val="20"/>
      </w:rPr>
      <w:t>N:\_TP1\TP1 Administratrice_forum_ecriture.docx</w:t>
    </w:r>
    <w:r w:rsidRPr="003C2000">
      <w:rPr>
        <w:color w:val="2E74B5" w:themeColor="accent1" w:themeShade="BF"/>
        <w:szCs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4CF" w:rsidRPr="003C2000" w:rsidRDefault="007D54CF" w:rsidP="007D54CF">
    <w:pPr>
      <w:pStyle w:val="Pieddepage"/>
      <w:jc w:val="center"/>
      <w:rPr>
        <w:color w:val="2E74B5" w:themeColor="accent1" w:themeShade="BF"/>
        <w:szCs w:val="20"/>
      </w:rPr>
    </w:pPr>
    <w:r w:rsidRPr="003C2000">
      <w:rPr>
        <w:color w:val="2E74B5" w:themeColor="accent1" w:themeShade="BF"/>
        <w:szCs w:val="20"/>
      </w:rPr>
      <w:fldChar w:fldCharType="begin"/>
    </w:r>
    <w:r w:rsidRPr="003C2000">
      <w:rPr>
        <w:color w:val="2E74B5" w:themeColor="accent1" w:themeShade="BF"/>
        <w:szCs w:val="20"/>
      </w:rPr>
      <w:instrText xml:space="preserve"> FILENAME  \* FirstCap \p  \* MERGEFORMAT </w:instrText>
    </w:r>
    <w:r w:rsidRPr="003C2000">
      <w:rPr>
        <w:color w:val="2E74B5" w:themeColor="accent1" w:themeShade="BF"/>
        <w:szCs w:val="20"/>
      </w:rPr>
      <w:fldChar w:fldCharType="separate"/>
    </w:r>
    <w:r w:rsidR="008F1F8C">
      <w:rPr>
        <w:noProof/>
        <w:color w:val="2E74B5" w:themeColor="accent1" w:themeShade="BF"/>
        <w:szCs w:val="20"/>
      </w:rPr>
      <w:t>N:\_TP1\TP1 Administratrice_forum_ecriture.docx</w:t>
    </w:r>
    <w:r w:rsidRPr="003C2000">
      <w:rPr>
        <w:color w:val="2E74B5" w:themeColor="accent1" w:themeShade="BF"/>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3CA4" w:rsidRDefault="00DD3CA4" w:rsidP="003C2000">
      <w:pPr>
        <w:spacing w:after="0" w:line="240" w:lineRule="auto"/>
      </w:pPr>
      <w:r>
        <w:separator/>
      </w:r>
    </w:p>
  </w:footnote>
  <w:footnote w:type="continuationSeparator" w:id="0">
    <w:p w:rsidR="00DD3CA4" w:rsidRDefault="00DD3CA4" w:rsidP="003C2000">
      <w:pPr>
        <w:spacing w:after="0" w:line="240" w:lineRule="auto"/>
      </w:pPr>
      <w:r>
        <w:continuationSeparator/>
      </w:r>
    </w:p>
  </w:footnote>
  <w:footnote w:id="1">
    <w:p w:rsidR="004560C9" w:rsidRDefault="004560C9" w:rsidP="004560C9">
      <w:pPr>
        <w:pStyle w:val="Notedebasdepage"/>
      </w:pPr>
      <w:r>
        <w:rPr>
          <w:rStyle w:val="Appelnotedebasdep"/>
        </w:rPr>
        <w:footnoteRef/>
      </w:r>
      <w:r>
        <w:t xml:space="preserve"> Emplacement servant de fourre-tout dans un forum. On y trouvera toutes sorties de discussions n’ayant pas ou peu de liens avec le thème général de celui-ci. Dans le cas présent, c’était d’autres challenges d’écritures.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4CF" w:rsidRPr="003C2000" w:rsidRDefault="0093748C" w:rsidP="00B53877">
    <w:pPr>
      <w:pStyle w:val="En-tte"/>
      <w:jc w:val="center"/>
      <w:rPr>
        <w:color w:val="2E74B5" w:themeColor="accent1" w:themeShade="BF"/>
      </w:rPr>
    </w:pPr>
    <w:r>
      <w:rPr>
        <w:color w:val="2E74B5" w:themeColor="accent1" w:themeShade="BF"/>
      </w:rPr>
      <w:t>Joëlle Vauthier</w:t>
    </w:r>
    <w:r w:rsidR="007D54CF" w:rsidRPr="003C2000">
      <w:rPr>
        <w:color w:val="2E74B5" w:themeColor="accent1" w:themeShade="BF"/>
      </w:rPr>
      <w:tab/>
    </w:r>
    <w:r w:rsidR="007D54CF" w:rsidRPr="003C2000">
      <w:rPr>
        <w:color w:val="2E74B5" w:themeColor="accent1" w:themeShade="BF"/>
      </w:rPr>
      <w:fldChar w:fldCharType="begin"/>
    </w:r>
    <w:r w:rsidR="007D54CF" w:rsidRPr="003C2000">
      <w:rPr>
        <w:color w:val="2E74B5" w:themeColor="accent1" w:themeShade="BF"/>
      </w:rPr>
      <w:instrText xml:space="preserve"> TITLE  \* FirstCap  \* MERGEFORMAT </w:instrText>
    </w:r>
    <w:r w:rsidR="007D54CF" w:rsidRPr="003C2000">
      <w:rPr>
        <w:color w:val="2E74B5" w:themeColor="accent1" w:themeShade="BF"/>
      </w:rPr>
      <w:fldChar w:fldCharType="separate"/>
    </w:r>
    <w:r w:rsidR="008F1F8C">
      <w:rPr>
        <w:color w:val="2E74B5" w:themeColor="accent1" w:themeShade="BF"/>
      </w:rPr>
      <w:t>Administratrice d’un forum d’écriture</w:t>
    </w:r>
    <w:r w:rsidR="007D54CF" w:rsidRPr="003C2000">
      <w:rPr>
        <w:color w:val="2E74B5" w:themeColor="accent1" w:themeShade="BF"/>
      </w:rPr>
      <w:fldChar w:fldCharType="end"/>
    </w:r>
    <w:r w:rsidR="007D54CF">
      <w:rPr>
        <w:color w:val="2E74B5" w:themeColor="accent1" w:themeShade="BF"/>
      </w:rPr>
      <w:tab/>
    </w:r>
    <w:r w:rsidR="007D54CF" w:rsidRPr="003C2000">
      <w:rPr>
        <w:color w:val="2E74B5" w:themeColor="accent1" w:themeShade="BF"/>
      </w:rPr>
      <w:fldChar w:fldCharType="begin"/>
    </w:r>
    <w:r w:rsidR="007D54CF" w:rsidRPr="003C2000">
      <w:rPr>
        <w:color w:val="2E74B5" w:themeColor="accent1" w:themeShade="BF"/>
      </w:rPr>
      <w:instrText xml:space="preserve"> SAVEDATE  \@ "dd.MM.yyyy"  \* MERGEFORMAT </w:instrText>
    </w:r>
    <w:r w:rsidR="007D54CF" w:rsidRPr="003C2000">
      <w:rPr>
        <w:color w:val="2E74B5" w:themeColor="accent1" w:themeShade="BF"/>
      </w:rPr>
      <w:fldChar w:fldCharType="separate"/>
    </w:r>
    <w:r w:rsidR="008F1F8C">
      <w:rPr>
        <w:noProof/>
        <w:color w:val="2E74B5" w:themeColor="accent1" w:themeShade="BF"/>
      </w:rPr>
      <w:t>25.03.2015</w:t>
    </w:r>
    <w:r w:rsidR="007D54CF" w:rsidRPr="003C2000">
      <w:rPr>
        <w:color w:val="2E74B5" w:themeColor="accent1" w:themeShade="B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4CF" w:rsidRPr="00B53877" w:rsidRDefault="007D54CF" w:rsidP="00B53877">
    <w:pPr>
      <w:pStyle w:val="En-tte"/>
      <w:jc w:val="center"/>
      <w:rPr>
        <w:color w:val="2E74B5" w:themeColor="accent1" w:themeShade="BF"/>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5760"/>
    <w:rsid w:val="000559E2"/>
    <w:rsid w:val="00061A62"/>
    <w:rsid w:val="00067DB5"/>
    <w:rsid w:val="00074016"/>
    <w:rsid w:val="00086755"/>
    <w:rsid w:val="0009330E"/>
    <w:rsid w:val="000C7C03"/>
    <w:rsid w:val="000E3D1D"/>
    <w:rsid w:val="000F5431"/>
    <w:rsid w:val="001051E6"/>
    <w:rsid w:val="00105D92"/>
    <w:rsid w:val="00110EAE"/>
    <w:rsid w:val="00122263"/>
    <w:rsid w:val="00134513"/>
    <w:rsid w:val="00145760"/>
    <w:rsid w:val="00153B4B"/>
    <w:rsid w:val="00173DBD"/>
    <w:rsid w:val="00180011"/>
    <w:rsid w:val="00183726"/>
    <w:rsid w:val="001A2B4F"/>
    <w:rsid w:val="001B2006"/>
    <w:rsid w:val="001B53D2"/>
    <w:rsid w:val="001C021E"/>
    <w:rsid w:val="001C2E50"/>
    <w:rsid w:val="0021572D"/>
    <w:rsid w:val="00223956"/>
    <w:rsid w:val="00257CD8"/>
    <w:rsid w:val="002678B6"/>
    <w:rsid w:val="002A0E20"/>
    <w:rsid w:val="002B46D9"/>
    <w:rsid w:val="002C7C44"/>
    <w:rsid w:val="002D7C0C"/>
    <w:rsid w:val="003165CF"/>
    <w:rsid w:val="00321DD0"/>
    <w:rsid w:val="00326354"/>
    <w:rsid w:val="003341D6"/>
    <w:rsid w:val="00337432"/>
    <w:rsid w:val="003479F1"/>
    <w:rsid w:val="003676CD"/>
    <w:rsid w:val="00394CEE"/>
    <w:rsid w:val="003B1E71"/>
    <w:rsid w:val="003B7173"/>
    <w:rsid w:val="003C2000"/>
    <w:rsid w:val="003D68FF"/>
    <w:rsid w:val="003E233C"/>
    <w:rsid w:val="003E3649"/>
    <w:rsid w:val="003E5C7C"/>
    <w:rsid w:val="00402CFB"/>
    <w:rsid w:val="00425A91"/>
    <w:rsid w:val="00427A18"/>
    <w:rsid w:val="00434125"/>
    <w:rsid w:val="00440BA7"/>
    <w:rsid w:val="00443377"/>
    <w:rsid w:val="00446452"/>
    <w:rsid w:val="00453ACE"/>
    <w:rsid w:val="004560C9"/>
    <w:rsid w:val="00482744"/>
    <w:rsid w:val="004B6676"/>
    <w:rsid w:val="004C6172"/>
    <w:rsid w:val="004D0C6F"/>
    <w:rsid w:val="00504473"/>
    <w:rsid w:val="005156B8"/>
    <w:rsid w:val="00515DEC"/>
    <w:rsid w:val="00517545"/>
    <w:rsid w:val="00522EF2"/>
    <w:rsid w:val="0053672F"/>
    <w:rsid w:val="00537739"/>
    <w:rsid w:val="005715BE"/>
    <w:rsid w:val="005776AA"/>
    <w:rsid w:val="005955FD"/>
    <w:rsid w:val="005A2878"/>
    <w:rsid w:val="005A7DF0"/>
    <w:rsid w:val="005C45C3"/>
    <w:rsid w:val="005D4AD3"/>
    <w:rsid w:val="005E35D6"/>
    <w:rsid w:val="005F3D7A"/>
    <w:rsid w:val="00603343"/>
    <w:rsid w:val="00603803"/>
    <w:rsid w:val="00610029"/>
    <w:rsid w:val="00615291"/>
    <w:rsid w:val="0062164A"/>
    <w:rsid w:val="00625848"/>
    <w:rsid w:val="00633920"/>
    <w:rsid w:val="00640AB6"/>
    <w:rsid w:val="00691202"/>
    <w:rsid w:val="0069791D"/>
    <w:rsid w:val="006C1D50"/>
    <w:rsid w:val="006D0EAC"/>
    <w:rsid w:val="006F3039"/>
    <w:rsid w:val="006F47DE"/>
    <w:rsid w:val="006F6212"/>
    <w:rsid w:val="00703705"/>
    <w:rsid w:val="00706ED5"/>
    <w:rsid w:val="007170FF"/>
    <w:rsid w:val="00721DC3"/>
    <w:rsid w:val="00723E27"/>
    <w:rsid w:val="00735F6B"/>
    <w:rsid w:val="00737163"/>
    <w:rsid w:val="007605E5"/>
    <w:rsid w:val="00760985"/>
    <w:rsid w:val="00767FAA"/>
    <w:rsid w:val="007D54CF"/>
    <w:rsid w:val="007E6452"/>
    <w:rsid w:val="0081328E"/>
    <w:rsid w:val="00822BCE"/>
    <w:rsid w:val="0083541F"/>
    <w:rsid w:val="0083592E"/>
    <w:rsid w:val="00841731"/>
    <w:rsid w:val="008577A4"/>
    <w:rsid w:val="00872D00"/>
    <w:rsid w:val="008771A2"/>
    <w:rsid w:val="008B0C0F"/>
    <w:rsid w:val="008B4C69"/>
    <w:rsid w:val="008B5B80"/>
    <w:rsid w:val="008B6D35"/>
    <w:rsid w:val="008C133C"/>
    <w:rsid w:val="008C2219"/>
    <w:rsid w:val="008F1972"/>
    <w:rsid w:val="008F1F8C"/>
    <w:rsid w:val="009028A2"/>
    <w:rsid w:val="00925FE8"/>
    <w:rsid w:val="00926C76"/>
    <w:rsid w:val="0093033F"/>
    <w:rsid w:val="0093748C"/>
    <w:rsid w:val="00940431"/>
    <w:rsid w:val="00944094"/>
    <w:rsid w:val="009445F0"/>
    <w:rsid w:val="0095511B"/>
    <w:rsid w:val="009578C1"/>
    <w:rsid w:val="0097503F"/>
    <w:rsid w:val="00980F26"/>
    <w:rsid w:val="009858B0"/>
    <w:rsid w:val="009A5274"/>
    <w:rsid w:val="009A75C8"/>
    <w:rsid w:val="009B27AA"/>
    <w:rsid w:val="009B7E1A"/>
    <w:rsid w:val="009C4331"/>
    <w:rsid w:val="009D57FA"/>
    <w:rsid w:val="009F4AFE"/>
    <w:rsid w:val="009F53E0"/>
    <w:rsid w:val="00A0570D"/>
    <w:rsid w:val="00A06609"/>
    <w:rsid w:val="00A21F0C"/>
    <w:rsid w:val="00A837D0"/>
    <w:rsid w:val="00AB6177"/>
    <w:rsid w:val="00AC5DA8"/>
    <w:rsid w:val="00AE2AEB"/>
    <w:rsid w:val="00AE6B36"/>
    <w:rsid w:val="00AF0141"/>
    <w:rsid w:val="00AF090F"/>
    <w:rsid w:val="00B22A8E"/>
    <w:rsid w:val="00B26818"/>
    <w:rsid w:val="00B326D9"/>
    <w:rsid w:val="00B35F85"/>
    <w:rsid w:val="00B53877"/>
    <w:rsid w:val="00B62484"/>
    <w:rsid w:val="00B63722"/>
    <w:rsid w:val="00B82C48"/>
    <w:rsid w:val="00BB3198"/>
    <w:rsid w:val="00BE0D4B"/>
    <w:rsid w:val="00BF06E1"/>
    <w:rsid w:val="00BF6EFC"/>
    <w:rsid w:val="00C07108"/>
    <w:rsid w:val="00C1580A"/>
    <w:rsid w:val="00C321FF"/>
    <w:rsid w:val="00C333BF"/>
    <w:rsid w:val="00C36893"/>
    <w:rsid w:val="00C36E8E"/>
    <w:rsid w:val="00C72A1A"/>
    <w:rsid w:val="00C769C2"/>
    <w:rsid w:val="00C81584"/>
    <w:rsid w:val="00C84417"/>
    <w:rsid w:val="00CA2D78"/>
    <w:rsid w:val="00CC2B14"/>
    <w:rsid w:val="00CD7262"/>
    <w:rsid w:val="00CE6578"/>
    <w:rsid w:val="00CE728F"/>
    <w:rsid w:val="00D15ED2"/>
    <w:rsid w:val="00D222EF"/>
    <w:rsid w:val="00D26DA8"/>
    <w:rsid w:val="00D32660"/>
    <w:rsid w:val="00D45F9F"/>
    <w:rsid w:val="00D63917"/>
    <w:rsid w:val="00D81EC5"/>
    <w:rsid w:val="00DB2A65"/>
    <w:rsid w:val="00DC4180"/>
    <w:rsid w:val="00DC7196"/>
    <w:rsid w:val="00DD3CA4"/>
    <w:rsid w:val="00DE7D17"/>
    <w:rsid w:val="00E11BDA"/>
    <w:rsid w:val="00E13866"/>
    <w:rsid w:val="00E258CC"/>
    <w:rsid w:val="00E432BF"/>
    <w:rsid w:val="00E43D62"/>
    <w:rsid w:val="00E45E0B"/>
    <w:rsid w:val="00E55034"/>
    <w:rsid w:val="00E57367"/>
    <w:rsid w:val="00EA7983"/>
    <w:rsid w:val="00EB2F75"/>
    <w:rsid w:val="00ED34D1"/>
    <w:rsid w:val="00EE0D0F"/>
    <w:rsid w:val="00F03005"/>
    <w:rsid w:val="00F15199"/>
    <w:rsid w:val="00F2045B"/>
    <w:rsid w:val="00F4686F"/>
    <w:rsid w:val="00F5764A"/>
    <w:rsid w:val="00FA2088"/>
    <w:rsid w:val="00FC2C4D"/>
    <w:rsid w:val="00FD017F"/>
    <w:rsid w:val="00FF1905"/>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090F"/>
    <w:pPr>
      <w:spacing w:before="120" w:after="280"/>
    </w:pPr>
    <w:rPr>
      <w:rFonts w:ascii="Times New Roman" w:hAnsi="Times New Roman"/>
      <w:sz w:val="24"/>
    </w:rPr>
  </w:style>
  <w:style w:type="paragraph" w:styleId="Titre1">
    <w:name w:val="heading 1"/>
    <w:basedOn w:val="Normal"/>
    <w:next w:val="Normal"/>
    <w:link w:val="Titre1Car"/>
    <w:uiPriority w:val="9"/>
    <w:qFormat/>
    <w:rsid w:val="0014576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AF090F"/>
    <w:pPr>
      <w:keepNext/>
      <w:keepLines/>
      <w:spacing w:before="160" w:after="120"/>
      <w:outlineLvl w:val="1"/>
    </w:pPr>
    <w:rPr>
      <w:rFonts w:eastAsiaTheme="majorEastAsia" w:cstheme="majorBidi"/>
      <w:color w:val="2E74B5" w:themeColor="accent1" w:themeShade="BF"/>
      <w:sz w:val="32"/>
      <w:szCs w:val="26"/>
    </w:rPr>
  </w:style>
  <w:style w:type="paragraph" w:styleId="Titre3">
    <w:name w:val="heading 3"/>
    <w:basedOn w:val="Normal"/>
    <w:next w:val="Normal"/>
    <w:link w:val="Titre3Car"/>
    <w:uiPriority w:val="9"/>
    <w:unhideWhenUsed/>
    <w:qFormat/>
    <w:rsid w:val="00105D92"/>
    <w:pPr>
      <w:keepNext/>
      <w:keepLines/>
      <w:spacing w:before="160" w:after="120"/>
      <w:outlineLvl w:val="2"/>
    </w:pPr>
    <w:rPr>
      <w:rFonts w:eastAsiaTheme="majorEastAsia" w:cstheme="majorBidi"/>
      <w:color w:val="1F4D78" w:themeColor="accent1" w:themeShade="7F"/>
      <w:sz w:val="28"/>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C2000"/>
    <w:pPr>
      <w:tabs>
        <w:tab w:val="center" w:pos="4536"/>
        <w:tab w:val="right" w:pos="9072"/>
      </w:tabs>
      <w:spacing w:after="0" w:line="240" w:lineRule="auto"/>
    </w:pPr>
  </w:style>
  <w:style w:type="character" w:customStyle="1" w:styleId="En-tteCar">
    <w:name w:val="En-tête Car"/>
    <w:basedOn w:val="Policepardfaut"/>
    <w:link w:val="En-tte"/>
    <w:uiPriority w:val="99"/>
    <w:rsid w:val="003C2000"/>
  </w:style>
  <w:style w:type="paragraph" w:styleId="Pieddepage">
    <w:name w:val="footer"/>
    <w:basedOn w:val="Normal"/>
    <w:link w:val="PieddepageCar"/>
    <w:uiPriority w:val="99"/>
    <w:unhideWhenUsed/>
    <w:rsid w:val="003C200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C2000"/>
  </w:style>
  <w:style w:type="paragraph" w:styleId="Sansinterligne">
    <w:name w:val="No Spacing"/>
    <w:link w:val="SansinterligneCar"/>
    <w:uiPriority w:val="1"/>
    <w:qFormat/>
    <w:rsid w:val="003C2000"/>
    <w:pPr>
      <w:spacing w:after="0" w:line="240" w:lineRule="auto"/>
    </w:pPr>
    <w:rPr>
      <w:rFonts w:eastAsiaTheme="minorEastAsia"/>
      <w:lang w:eastAsia="fr-CH"/>
    </w:rPr>
  </w:style>
  <w:style w:type="character" w:customStyle="1" w:styleId="SansinterligneCar">
    <w:name w:val="Sans interligne Car"/>
    <w:basedOn w:val="Policepardfaut"/>
    <w:link w:val="Sansinterligne"/>
    <w:uiPriority w:val="1"/>
    <w:rsid w:val="003C2000"/>
    <w:rPr>
      <w:rFonts w:eastAsiaTheme="minorEastAsia"/>
      <w:lang w:eastAsia="fr-CH"/>
    </w:rPr>
  </w:style>
  <w:style w:type="character" w:customStyle="1" w:styleId="Titre1Car">
    <w:name w:val="Titre 1 Car"/>
    <w:basedOn w:val="Policepardfaut"/>
    <w:link w:val="Titre1"/>
    <w:uiPriority w:val="9"/>
    <w:rsid w:val="00145760"/>
    <w:rPr>
      <w:rFonts w:asciiTheme="majorHAnsi" w:eastAsiaTheme="majorEastAsia" w:hAnsiTheme="majorHAnsi" w:cstheme="majorBidi"/>
      <w:color w:val="2E74B5" w:themeColor="accent1" w:themeShade="BF"/>
      <w:sz w:val="32"/>
      <w:szCs w:val="32"/>
    </w:rPr>
  </w:style>
  <w:style w:type="paragraph" w:styleId="En-ttedetabledesmatires">
    <w:name w:val="TOC Heading"/>
    <w:basedOn w:val="Titre1"/>
    <w:next w:val="Normal"/>
    <w:uiPriority w:val="39"/>
    <w:unhideWhenUsed/>
    <w:qFormat/>
    <w:rsid w:val="00145760"/>
    <w:pPr>
      <w:outlineLvl w:val="9"/>
    </w:pPr>
    <w:rPr>
      <w:lang w:eastAsia="fr-CH"/>
    </w:rPr>
  </w:style>
  <w:style w:type="character" w:customStyle="1" w:styleId="Titre2Car">
    <w:name w:val="Titre 2 Car"/>
    <w:basedOn w:val="Policepardfaut"/>
    <w:link w:val="Titre2"/>
    <w:uiPriority w:val="9"/>
    <w:rsid w:val="00AF090F"/>
    <w:rPr>
      <w:rFonts w:ascii="Times New Roman" w:eastAsiaTheme="majorEastAsia" w:hAnsi="Times New Roman" w:cstheme="majorBidi"/>
      <w:color w:val="2E74B5" w:themeColor="accent1" w:themeShade="BF"/>
      <w:sz w:val="32"/>
      <w:szCs w:val="26"/>
    </w:rPr>
  </w:style>
  <w:style w:type="paragraph" w:styleId="Titre">
    <w:name w:val="Title"/>
    <w:basedOn w:val="Normal"/>
    <w:next w:val="Normal"/>
    <w:link w:val="TitreCar"/>
    <w:uiPriority w:val="10"/>
    <w:qFormat/>
    <w:rsid w:val="0014576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145760"/>
    <w:rPr>
      <w:rFonts w:asciiTheme="majorHAnsi" w:eastAsiaTheme="majorEastAsia" w:hAnsiTheme="majorHAnsi" w:cstheme="majorBidi"/>
      <w:spacing w:val="-10"/>
      <w:kern w:val="28"/>
      <w:sz w:val="56"/>
      <w:szCs w:val="56"/>
    </w:rPr>
  </w:style>
  <w:style w:type="character" w:customStyle="1" w:styleId="Titre3Car">
    <w:name w:val="Titre 3 Car"/>
    <w:basedOn w:val="Policepardfaut"/>
    <w:link w:val="Titre3"/>
    <w:uiPriority w:val="9"/>
    <w:rsid w:val="00105D92"/>
    <w:rPr>
      <w:rFonts w:ascii="Times New Roman" w:eastAsiaTheme="majorEastAsia" w:hAnsi="Times New Roman" w:cstheme="majorBidi"/>
      <w:color w:val="1F4D78" w:themeColor="accent1" w:themeShade="7F"/>
      <w:sz w:val="28"/>
      <w:szCs w:val="24"/>
    </w:rPr>
  </w:style>
  <w:style w:type="paragraph" w:styleId="TM2">
    <w:name w:val="toc 2"/>
    <w:basedOn w:val="Normal"/>
    <w:next w:val="Normal"/>
    <w:autoRedefine/>
    <w:uiPriority w:val="39"/>
    <w:unhideWhenUsed/>
    <w:rsid w:val="00AE2AEB"/>
    <w:pPr>
      <w:spacing w:after="100"/>
      <w:ind w:left="220"/>
    </w:pPr>
  </w:style>
  <w:style w:type="paragraph" w:styleId="TM3">
    <w:name w:val="toc 3"/>
    <w:basedOn w:val="Normal"/>
    <w:next w:val="Normal"/>
    <w:autoRedefine/>
    <w:uiPriority w:val="39"/>
    <w:unhideWhenUsed/>
    <w:rsid w:val="00AE2AEB"/>
    <w:pPr>
      <w:spacing w:after="100"/>
      <w:ind w:left="440"/>
    </w:pPr>
  </w:style>
  <w:style w:type="character" w:styleId="Lienhypertexte">
    <w:name w:val="Hyperlink"/>
    <w:basedOn w:val="Policepardfaut"/>
    <w:uiPriority w:val="99"/>
    <w:unhideWhenUsed/>
    <w:rsid w:val="00AE2AEB"/>
    <w:rPr>
      <w:color w:val="0563C1" w:themeColor="hyperlink"/>
      <w:u w:val="single"/>
    </w:rPr>
  </w:style>
  <w:style w:type="paragraph" w:styleId="Lgende">
    <w:name w:val="caption"/>
    <w:basedOn w:val="Normal"/>
    <w:next w:val="Normal"/>
    <w:link w:val="LgendeCar"/>
    <w:uiPriority w:val="35"/>
    <w:unhideWhenUsed/>
    <w:qFormat/>
    <w:rsid w:val="002A0E20"/>
    <w:pPr>
      <w:spacing w:before="0" w:after="200" w:line="240" w:lineRule="auto"/>
    </w:pPr>
    <w:rPr>
      <w:i/>
      <w:iCs/>
      <w:color w:val="44546A" w:themeColor="text2"/>
      <w:sz w:val="18"/>
      <w:szCs w:val="18"/>
    </w:rPr>
  </w:style>
  <w:style w:type="paragraph" w:customStyle="1" w:styleId="TPLegendes">
    <w:name w:val="_TP_Legendes"/>
    <w:basedOn w:val="Lgende"/>
    <w:link w:val="TPLegendesCar"/>
    <w:qFormat/>
    <w:rsid w:val="002A0E20"/>
    <w:pPr>
      <w:spacing w:after="0"/>
      <w:jc w:val="center"/>
    </w:pPr>
    <w:rPr>
      <w:b/>
      <w:sz w:val="22"/>
      <w:szCs w:val="22"/>
    </w:rPr>
  </w:style>
  <w:style w:type="character" w:styleId="Lienhypertextesuivivisit">
    <w:name w:val="FollowedHyperlink"/>
    <w:basedOn w:val="Policepardfaut"/>
    <w:uiPriority w:val="99"/>
    <w:semiHidden/>
    <w:unhideWhenUsed/>
    <w:rsid w:val="002A0E20"/>
    <w:rPr>
      <w:color w:val="954F72" w:themeColor="followedHyperlink"/>
      <w:u w:val="single"/>
    </w:rPr>
  </w:style>
  <w:style w:type="character" w:customStyle="1" w:styleId="LgendeCar">
    <w:name w:val="Légende Car"/>
    <w:basedOn w:val="Policepardfaut"/>
    <w:link w:val="Lgende"/>
    <w:uiPriority w:val="35"/>
    <w:rsid w:val="002A0E20"/>
    <w:rPr>
      <w:rFonts w:ascii="Times New Roman" w:hAnsi="Times New Roman"/>
      <w:i/>
      <w:iCs/>
      <w:color w:val="44546A" w:themeColor="text2"/>
      <w:sz w:val="18"/>
      <w:szCs w:val="18"/>
    </w:rPr>
  </w:style>
  <w:style w:type="character" w:customStyle="1" w:styleId="TPLegendesCar">
    <w:name w:val="_TP_Legendes Car"/>
    <w:basedOn w:val="LgendeCar"/>
    <w:link w:val="TPLegendes"/>
    <w:rsid w:val="002A0E20"/>
    <w:rPr>
      <w:rFonts w:ascii="Times New Roman" w:hAnsi="Times New Roman"/>
      <w:b/>
      <w:i/>
      <w:iCs/>
      <w:color w:val="44546A" w:themeColor="text2"/>
      <w:sz w:val="18"/>
      <w:szCs w:val="18"/>
    </w:rPr>
  </w:style>
  <w:style w:type="paragraph" w:styleId="Notedebasdepage">
    <w:name w:val="footnote text"/>
    <w:basedOn w:val="Normal"/>
    <w:link w:val="NotedebasdepageCar"/>
    <w:uiPriority w:val="99"/>
    <w:semiHidden/>
    <w:unhideWhenUsed/>
    <w:rsid w:val="002D7C0C"/>
    <w:pPr>
      <w:spacing w:before="0" w:after="0" w:line="240" w:lineRule="auto"/>
    </w:pPr>
    <w:rPr>
      <w:sz w:val="20"/>
      <w:szCs w:val="20"/>
    </w:rPr>
  </w:style>
  <w:style w:type="character" w:customStyle="1" w:styleId="NotedebasdepageCar">
    <w:name w:val="Note de bas de page Car"/>
    <w:basedOn w:val="Policepardfaut"/>
    <w:link w:val="Notedebasdepage"/>
    <w:uiPriority w:val="99"/>
    <w:semiHidden/>
    <w:rsid w:val="002D7C0C"/>
    <w:rPr>
      <w:rFonts w:ascii="Times New Roman" w:hAnsi="Times New Roman"/>
      <w:sz w:val="20"/>
      <w:szCs w:val="20"/>
    </w:rPr>
  </w:style>
  <w:style w:type="character" w:styleId="Appelnotedebasdep">
    <w:name w:val="footnote reference"/>
    <w:basedOn w:val="Policepardfaut"/>
    <w:uiPriority w:val="99"/>
    <w:semiHidden/>
    <w:unhideWhenUsed/>
    <w:rsid w:val="002D7C0C"/>
    <w:rPr>
      <w:vertAlign w:val="superscript"/>
    </w:rPr>
  </w:style>
  <w:style w:type="paragraph" w:styleId="Textedebulles">
    <w:name w:val="Balloon Text"/>
    <w:basedOn w:val="Normal"/>
    <w:link w:val="TextedebullesCar"/>
    <w:uiPriority w:val="99"/>
    <w:semiHidden/>
    <w:unhideWhenUsed/>
    <w:rsid w:val="004560C9"/>
    <w:pPr>
      <w:spacing w:before="0"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560C9"/>
    <w:rPr>
      <w:rFonts w:ascii="Tahoma" w:hAnsi="Tahoma" w:cs="Tahoma"/>
      <w:sz w:val="16"/>
      <w:szCs w:val="16"/>
    </w:rPr>
  </w:style>
  <w:style w:type="character" w:styleId="Marquedecommentaire">
    <w:name w:val="annotation reference"/>
    <w:basedOn w:val="Policepardfaut"/>
    <w:uiPriority w:val="99"/>
    <w:semiHidden/>
    <w:rsid w:val="004560C9"/>
    <w:rPr>
      <w:rFonts w:cs="Times New Roman"/>
      <w:sz w:val="16"/>
      <w:szCs w:val="16"/>
    </w:rPr>
  </w:style>
  <w:style w:type="paragraph" w:styleId="Commentaire">
    <w:name w:val="annotation text"/>
    <w:basedOn w:val="Normal"/>
    <w:link w:val="CommentaireCar"/>
    <w:uiPriority w:val="99"/>
    <w:semiHidden/>
    <w:rsid w:val="004560C9"/>
    <w:rPr>
      <w:rFonts w:eastAsia="Calibri" w:cs="Times New Roman"/>
      <w:sz w:val="20"/>
      <w:szCs w:val="20"/>
    </w:rPr>
  </w:style>
  <w:style w:type="character" w:customStyle="1" w:styleId="CommentaireCar">
    <w:name w:val="Commentaire Car"/>
    <w:basedOn w:val="Policepardfaut"/>
    <w:link w:val="Commentaire"/>
    <w:uiPriority w:val="99"/>
    <w:semiHidden/>
    <w:rsid w:val="004560C9"/>
    <w:rPr>
      <w:rFonts w:ascii="Times New Roman" w:eastAsia="Calibri" w:hAnsi="Times New Roman" w:cs="Times New Roman"/>
      <w:sz w:val="20"/>
      <w:szCs w:val="20"/>
    </w:rPr>
  </w:style>
  <w:style w:type="character" w:customStyle="1" w:styleId="pfcwords">
    <w:name w:val="pfc_words"/>
    <w:basedOn w:val="Policepardfaut"/>
    <w:rsid w:val="00CE728F"/>
  </w:style>
  <w:style w:type="character" w:styleId="lev">
    <w:name w:val="Strong"/>
    <w:basedOn w:val="Policepardfaut"/>
    <w:uiPriority w:val="22"/>
    <w:qFormat/>
    <w:rsid w:val="007170FF"/>
    <w:rPr>
      <w:b/>
      <w:bCs/>
    </w:rPr>
  </w:style>
  <w:style w:type="character" w:customStyle="1" w:styleId="null">
    <w:name w:val="null"/>
    <w:basedOn w:val="Policepardfaut"/>
    <w:rsid w:val="00A837D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090F"/>
    <w:pPr>
      <w:spacing w:before="120" w:after="280"/>
    </w:pPr>
    <w:rPr>
      <w:rFonts w:ascii="Times New Roman" w:hAnsi="Times New Roman"/>
      <w:sz w:val="24"/>
    </w:rPr>
  </w:style>
  <w:style w:type="paragraph" w:styleId="Titre1">
    <w:name w:val="heading 1"/>
    <w:basedOn w:val="Normal"/>
    <w:next w:val="Normal"/>
    <w:link w:val="Titre1Car"/>
    <w:uiPriority w:val="9"/>
    <w:qFormat/>
    <w:rsid w:val="0014576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AF090F"/>
    <w:pPr>
      <w:keepNext/>
      <w:keepLines/>
      <w:spacing w:before="160" w:after="120"/>
      <w:outlineLvl w:val="1"/>
    </w:pPr>
    <w:rPr>
      <w:rFonts w:eastAsiaTheme="majorEastAsia" w:cstheme="majorBidi"/>
      <w:color w:val="2E74B5" w:themeColor="accent1" w:themeShade="BF"/>
      <w:sz w:val="32"/>
      <w:szCs w:val="26"/>
    </w:rPr>
  </w:style>
  <w:style w:type="paragraph" w:styleId="Titre3">
    <w:name w:val="heading 3"/>
    <w:basedOn w:val="Normal"/>
    <w:next w:val="Normal"/>
    <w:link w:val="Titre3Car"/>
    <w:uiPriority w:val="9"/>
    <w:unhideWhenUsed/>
    <w:qFormat/>
    <w:rsid w:val="00105D92"/>
    <w:pPr>
      <w:keepNext/>
      <w:keepLines/>
      <w:spacing w:before="160" w:after="120"/>
      <w:outlineLvl w:val="2"/>
    </w:pPr>
    <w:rPr>
      <w:rFonts w:eastAsiaTheme="majorEastAsia" w:cstheme="majorBidi"/>
      <w:color w:val="1F4D78" w:themeColor="accent1" w:themeShade="7F"/>
      <w:sz w:val="28"/>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C2000"/>
    <w:pPr>
      <w:tabs>
        <w:tab w:val="center" w:pos="4536"/>
        <w:tab w:val="right" w:pos="9072"/>
      </w:tabs>
      <w:spacing w:after="0" w:line="240" w:lineRule="auto"/>
    </w:pPr>
  </w:style>
  <w:style w:type="character" w:customStyle="1" w:styleId="En-tteCar">
    <w:name w:val="En-tête Car"/>
    <w:basedOn w:val="Policepardfaut"/>
    <w:link w:val="En-tte"/>
    <w:uiPriority w:val="99"/>
    <w:rsid w:val="003C2000"/>
  </w:style>
  <w:style w:type="paragraph" w:styleId="Pieddepage">
    <w:name w:val="footer"/>
    <w:basedOn w:val="Normal"/>
    <w:link w:val="PieddepageCar"/>
    <w:uiPriority w:val="99"/>
    <w:unhideWhenUsed/>
    <w:rsid w:val="003C200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C2000"/>
  </w:style>
  <w:style w:type="paragraph" w:styleId="Sansinterligne">
    <w:name w:val="No Spacing"/>
    <w:link w:val="SansinterligneCar"/>
    <w:uiPriority w:val="1"/>
    <w:qFormat/>
    <w:rsid w:val="003C2000"/>
    <w:pPr>
      <w:spacing w:after="0" w:line="240" w:lineRule="auto"/>
    </w:pPr>
    <w:rPr>
      <w:rFonts w:eastAsiaTheme="minorEastAsia"/>
      <w:lang w:eastAsia="fr-CH"/>
    </w:rPr>
  </w:style>
  <w:style w:type="character" w:customStyle="1" w:styleId="SansinterligneCar">
    <w:name w:val="Sans interligne Car"/>
    <w:basedOn w:val="Policepardfaut"/>
    <w:link w:val="Sansinterligne"/>
    <w:uiPriority w:val="1"/>
    <w:rsid w:val="003C2000"/>
    <w:rPr>
      <w:rFonts w:eastAsiaTheme="minorEastAsia"/>
      <w:lang w:eastAsia="fr-CH"/>
    </w:rPr>
  </w:style>
  <w:style w:type="character" w:customStyle="1" w:styleId="Titre1Car">
    <w:name w:val="Titre 1 Car"/>
    <w:basedOn w:val="Policepardfaut"/>
    <w:link w:val="Titre1"/>
    <w:uiPriority w:val="9"/>
    <w:rsid w:val="00145760"/>
    <w:rPr>
      <w:rFonts w:asciiTheme="majorHAnsi" w:eastAsiaTheme="majorEastAsia" w:hAnsiTheme="majorHAnsi" w:cstheme="majorBidi"/>
      <w:color w:val="2E74B5" w:themeColor="accent1" w:themeShade="BF"/>
      <w:sz w:val="32"/>
      <w:szCs w:val="32"/>
    </w:rPr>
  </w:style>
  <w:style w:type="paragraph" w:styleId="En-ttedetabledesmatires">
    <w:name w:val="TOC Heading"/>
    <w:basedOn w:val="Titre1"/>
    <w:next w:val="Normal"/>
    <w:uiPriority w:val="39"/>
    <w:unhideWhenUsed/>
    <w:qFormat/>
    <w:rsid w:val="00145760"/>
    <w:pPr>
      <w:outlineLvl w:val="9"/>
    </w:pPr>
    <w:rPr>
      <w:lang w:eastAsia="fr-CH"/>
    </w:rPr>
  </w:style>
  <w:style w:type="character" w:customStyle="1" w:styleId="Titre2Car">
    <w:name w:val="Titre 2 Car"/>
    <w:basedOn w:val="Policepardfaut"/>
    <w:link w:val="Titre2"/>
    <w:uiPriority w:val="9"/>
    <w:rsid w:val="00AF090F"/>
    <w:rPr>
      <w:rFonts w:ascii="Times New Roman" w:eastAsiaTheme="majorEastAsia" w:hAnsi="Times New Roman" w:cstheme="majorBidi"/>
      <w:color w:val="2E74B5" w:themeColor="accent1" w:themeShade="BF"/>
      <w:sz w:val="32"/>
      <w:szCs w:val="26"/>
    </w:rPr>
  </w:style>
  <w:style w:type="paragraph" w:styleId="Titre">
    <w:name w:val="Title"/>
    <w:basedOn w:val="Normal"/>
    <w:next w:val="Normal"/>
    <w:link w:val="TitreCar"/>
    <w:uiPriority w:val="10"/>
    <w:qFormat/>
    <w:rsid w:val="0014576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145760"/>
    <w:rPr>
      <w:rFonts w:asciiTheme="majorHAnsi" w:eastAsiaTheme="majorEastAsia" w:hAnsiTheme="majorHAnsi" w:cstheme="majorBidi"/>
      <w:spacing w:val="-10"/>
      <w:kern w:val="28"/>
      <w:sz w:val="56"/>
      <w:szCs w:val="56"/>
    </w:rPr>
  </w:style>
  <w:style w:type="character" w:customStyle="1" w:styleId="Titre3Car">
    <w:name w:val="Titre 3 Car"/>
    <w:basedOn w:val="Policepardfaut"/>
    <w:link w:val="Titre3"/>
    <w:uiPriority w:val="9"/>
    <w:rsid w:val="00105D92"/>
    <w:rPr>
      <w:rFonts w:ascii="Times New Roman" w:eastAsiaTheme="majorEastAsia" w:hAnsi="Times New Roman" w:cstheme="majorBidi"/>
      <w:color w:val="1F4D78" w:themeColor="accent1" w:themeShade="7F"/>
      <w:sz w:val="28"/>
      <w:szCs w:val="24"/>
    </w:rPr>
  </w:style>
  <w:style w:type="paragraph" w:styleId="TM2">
    <w:name w:val="toc 2"/>
    <w:basedOn w:val="Normal"/>
    <w:next w:val="Normal"/>
    <w:autoRedefine/>
    <w:uiPriority w:val="39"/>
    <w:unhideWhenUsed/>
    <w:rsid w:val="00AE2AEB"/>
    <w:pPr>
      <w:spacing w:after="100"/>
      <w:ind w:left="220"/>
    </w:pPr>
  </w:style>
  <w:style w:type="paragraph" w:styleId="TM3">
    <w:name w:val="toc 3"/>
    <w:basedOn w:val="Normal"/>
    <w:next w:val="Normal"/>
    <w:autoRedefine/>
    <w:uiPriority w:val="39"/>
    <w:unhideWhenUsed/>
    <w:rsid w:val="00AE2AEB"/>
    <w:pPr>
      <w:spacing w:after="100"/>
      <w:ind w:left="440"/>
    </w:pPr>
  </w:style>
  <w:style w:type="character" w:styleId="Lienhypertexte">
    <w:name w:val="Hyperlink"/>
    <w:basedOn w:val="Policepardfaut"/>
    <w:uiPriority w:val="99"/>
    <w:unhideWhenUsed/>
    <w:rsid w:val="00AE2AEB"/>
    <w:rPr>
      <w:color w:val="0563C1" w:themeColor="hyperlink"/>
      <w:u w:val="single"/>
    </w:rPr>
  </w:style>
  <w:style w:type="paragraph" w:styleId="Lgende">
    <w:name w:val="caption"/>
    <w:basedOn w:val="Normal"/>
    <w:next w:val="Normal"/>
    <w:link w:val="LgendeCar"/>
    <w:uiPriority w:val="35"/>
    <w:unhideWhenUsed/>
    <w:qFormat/>
    <w:rsid w:val="002A0E20"/>
    <w:pPr>
      <w:spacing w:before="0" w:after="200" w:line="240" w:lineRule="auto"/>
    </w:pPr>
    <w:rPr>
      <w:i/>
      <w:iCs/>
      <w:color w:val="44546A" w:themeColor="text2"/>
      <w:sz w:val="18"/>
      <w:szCs w:val="18"/>
    </w:rPr>
  </w:style>
  <w:style w:type="paragraph" w:customStyle="1" w:styleId="TPLegendes">
    <w:name w:val="_TP_Legendes"/>
    <w:basedOn w:val="Lgende"/>
    <w:link w:val="TPLegendesCar"/>
    <w:qFormat/>
    <w:rsid w:val="002A0E20"/>
    <w:pPr>
      <w:spacing w:after="0"/>
      <w:jc w:val="center"/>
    </w:pPr>
    <w:rPr>
      <w:b/>
      <w:sz w:val="22"/>
      <w:szCs w:val="22"/>
    </w:rPr>
  </w:style>
  <w:style w:type="character" w:styleId="Lienhypertextesuivivisit">
    <w:name w:val="FollowedHyperlink"/>
    <w:basedOn w:val="Policepardfaut"/>
    <w:uiPriority w:val="99"/>
    <w:semiHidden/>
    <w:unhideWhenUsed/>
    <w:rsid w:val="002A0E20"/>
    <w:rPr>
      <w:color w:val="954F72" w:themeColor="followedHyperlink"/>
      <w:u w:val="single"/>
    </w:rPr>
  </w:style>
  <w:style w:type="character" w:customStyle="1" w:styleId="LgendeCar">
    <w:name w:val="Légende Car"/>
    <w:basedOn w:val="Policepardfaut"/>
    <w:link w:val="Lgende"/>
    <w:uiPriority w:val="35"/>
    <w:rsid w:val="002A0E20"/>
    <w:rPr>
      <w:rFonts w:ascii="Times New Roman" w:hAnsi="Times New Roman"/>
      <w:i/>
      <w:iCs/>
      <w:color w:val="44546A" w:themeColor="text2"/>
      <w:sz w:val="18"/>
      <w:szCs w:val="18"/>
    </w:rPr>
  </w:style>
  <w:style w:type="character" w:customStyle="1" w:styleId="TPLegendesCar">
    <w:name w:val="_TP_Legendes Car"/>
    <w:basedOn w:val="LgendeCar"/>
    <w:link w:val="TPLegendes"/>
    <w:rsid w:val="002A0E20"/>
    <w:rPr>
      <w:rFonts w:ascii="Times New Roman" w:hAnsi="Times New Roman"/>
      <w:b/>
      <w:i/>
      <w:iCs/>
      <w:color w:val="44546A" w:themeColor="text2"/>
      <w:sz w:val="18"/>
      <w:szCs w:val="18"/>
    </w:rPr>
  </w:style>
  <w:style w:type="paragraph" w:styleId="Notedebasdepage">
    <w:name w:val="footnote text"/>
    <w:basedOn w:val="Normal"/>
    <w:link w:val="NotedebasdepageCar"/>
    <w:uiPriority w:val="99"/>
    <w:semiHidden/>
    <w:unhideWhenUsed/>
    <w:rsid w:val="002D7C0C"/>
    <w:pPr>
      <w:spacing w:before="0" w:after="0" w:line="240" w:lineRule="auto"/>
    </w:pPr>
    <w:rPr>
      <w:sz w:val="20"/>
      <w:szCs w:val="20"/>
    </w:rPr>
  </w:style>
  <w:style w:type="character" w:customStyle="1" w:styleId="NotedebasdepageCar">
    <w:name w:val="Note de bas de page Car"/>
    <w:basedOn w:val="Policepardfaut"/>
    <w:link w:val="Notedebasdepage"/>
    <w:uiPriority w:val="99"/>
    <w:semiHidden/>
    <w:rsid w:val="002D7C0C"/>
    <w:rPr>
      <w:rFonts w:ascii="Times New Roman" w:hAnsi="Times New Roman"/>
      <w:sz w:val="20"/>
      <w:szCs w:val="20"/>
    </w:rPr>
  </w:style>
  <w:style w:type="character" w:styleId="Appelnotedebasdep">
    <w:name w:val="footnote reference"/>
    <w:basedOn w:val="Policepardfaut"/>
    <w:uiPriority w:val="99"/>
    <w:semiHidden/>
    <w:unhideWhenUsed/>
    <w:rsid w:val="002D7C0C"/>
    <w:rPr>
      <w:vertAlign w:val="superscript"/>
    </w:rPr>
  </w:style>
  <w:style w:type="paragraph" w:styleId="Textedebulles">
    <w:name w:val="Balloon Text"/>
    <w:basedOn w:val="Normal"/>
    <w:link w:val="TextedebullesCar"/>
    <w:uiPriority w:val="99"/>
    <w:semiHidden/>
    <w:unhideWhenUsed/>
    <w:rsid w:val="004560C9"/>
    <w:pPr>
      <w:spacing w:before="0"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560C9"/>
    <w:rPr>
      <w:rFonts w:ascii="Tahoma" w:hAnsi="Tahoma" w:cs="Tahoma"/>
      <w:sz w:val="16"/>
      <w:szCs w:val="16"/>
    </w:rPr>
  </w:style>
  <w:style w:type="character" w:styleId="Marquedecommentaire">
    <w:name w:val="annotation reference"/>
    <w:basedOn w:val="Policepardfaut"/>
    <w:uiPriority w:val="99"/>
    <w:semiHidden/>
    <w:rsid w:val="004560C9"/>
    <w:rPr>
      <w:rFonts w:cs="Times New Roman"/>
      <w:sz w:val="16"/>
      <w:szCs w:val="16"/>
    </w:rPr>
  </w:style>
  <w:style w:type="paragraph" w:styleId="Commentaire">
    <w:name w:val="annotation text"/>
    <w:basedOn w:val="Normal"/>
    <w:link w:val="CommentaireCar"/>
    <w:uiPriority w:val="99"/>
    <w:semiHidden/>
    <w:rsid w:val="004560C9"/>
    <w:rPr>
      <w:rFonts w:eastAsia="Calibri" w:cs="Times New Roman"/>
      <w:sz w:val="20"/>
      <w:szCs w:val="20"/>
    </w:rPr>
  </w:style>
  <w:style w:type="character" w:customStyle="1" w:styleId="CommentaireCar">
    <w:name w:val="Commentaire Car"/>
    <w:basedOn w:val="Policepardfaut"/>
    <w:link w:val="Commentaire"/>
    <w:uiPriority w:val="99"/>
    <w:semiHidden/>
    <w:rsid w:val="004560C9"/>
    <w:rPr>
      <w:rFonts w:ascii="Times New Roman" w:eastAsia="Calibri" w:hAnsi="Times New Roman" w:cs="Times New Roman"/>
      <w:sz w:val="20"/>
      <w:szCs w:val="20"/>
    </w:rPr>
  </w:style>
  <w:style w:type="character" w:customStyle="1" w:styleId="pfcwords">
    <w:name w:val="pfc_words"/>
    <w:basedOn w:val="Policepardfaut"/>
    <w:rsid w:val="00CE728F"/>
  </w:style>
  <w:style w:type="character" w:styleId="lev">
    <w:name w:val="Strong"/>
    <w:basedOn w:val="Policepardfaut"/>
    <w:uiPriority w:val="22"/>
    <w:qFormat/>
    <w:rsid w:val="007170FF"/>
    <w:rPr>
      <w:b/>
      <w:bCs/>
    </w:rPr>
  </w:style>
  <w:style w:type="character" w:customStyle="1" w:styleId="null">
    <w:name w:val="null"/>
    <w:basedOn w:val="Policepardfaut"/>
    <w:rsid w:val="00A837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0985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lavier-dansant.net/forum" TargetMode="External"/><Relationship Id="rId13" Type="http://schemas.openxmlformats.org/officeDocument/2006/relationships/footer" Target="footer2.xml"/><Relationship Id="rId18" Type="http://schemas.openxmlformats.org/officeDocument/2006/relationships/footer" Target="footer3.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nanowrimo.org" TargetMode="Externa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autjoe\Documents\Mod&#232;les%20Office%20personnalis&#233;s\_modeleDocumentation.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07AF8B-91F6-41E2-8BC9-1B1BE59C9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_modeleDocumentation.dotm</Template>
  <TotalTime>28</TotalTime>
  <Pages>13</Pages>
  <Words>2976</Words>
  <Characters>16372</Characters>
  <Application>Microsoft Office Word</Application>
  <DocSecurity>0</DocSecurity>
  <Lines>136</Lines>
  <Paragraphs>38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Administratrice d’un forum d’écriture</vt:lpstr>
      <vt:lpstr>Administratrice d’un forum d’écriture</vt:lpstr>
    </vt:vector>
  </TitlesOfParts>
  <Company>Division Tecnique du EJEF</Company>
  <LinksUpToDate>false</LinksUpToDate>
  <CharactersWithSpaces>19310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Administratrice d’un forum d’écriture</dc:title>
  <dc:creator>Joëlle Vauthier</dc:creator>
  <cp:lastModifiedBy>Joëlle Vauthier</cp:lastModifiedBy>
  <cp:revision>5</cp:revision>
  <cp:lastPrinted>2015-03-25T17:20:00Z</cp:lastPrinted>
  <dcterms:created xsi:type="dcterms:W3CDTF">2015-03-24T21:31:00Z</dcterms:created>
  <dcterms:modified xsi:type="dcterms:W3CDTF">2015-03-25T17:21:00Z</dcterms:modified>
</cp:coreProperties>
</file>